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94C08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 xml:space="preserve">NBVFD Meeting Date </w:t>
      </w:r>
    </w:p>
    <w:p w14:paraId="64E6BA0D" w14:textId="672D5E2C" w:rsidR="00CF4C10" w:rsidRDefault="00D0348A" w:rsidP="00CF4C10">
      <w:pPr>
        <w:rPr>
          <w:sz w:val="28"/>
          <w:szCs w:val="28"/>
        </w:rPr>
      </w:pPr>
      <w:r>
        <w:rPr>
          <w:sz w:val="28"/>
          <w:szCs w:val="28"/>
        </w:rPr>
        <w:t>May 11</w:t>
      </w:r>
      <w:r w:rsidR="00CF4C10">
        <w:rPr>
          <w:sz w:val="28"/>
          <w:szCs w:val="28"/>
        </w:rPr>
        <w:t>, 2026</w:t>
      </w:r>
    </w:p>
    <w:p w14:paraId="027C7B30" w14:textId="77777777" w:rsidR="00CF4C10" w:rsidRDefault="00CF4C10" w:rsidP="00CF4C10">
      <w:pPr>
        <w:rPr>
          <w:sz w:val="28"/>
          <w:szCs w:val="28"/>
        </w:rPr>
      </w:pPr>
    </w:p>
    <w:p w14:paraId="7C8E9A94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>Attendance</w:t>
      </w:r>
    </w:p>
    <w:p w14:paraId="01A0D7CC" w14:textId="77777777" w:rsidR="00414D38" w:rsidRDefault="00414D38" w:rsidP="00267A26">
      <w:pPr>
        <w:rPr>
          <w:sz w:val="28"/>
          <w:szCs w:val="28"/>
        </w:rPr>
      </w:pPr>
    </w:p>
    <w:p w14:paraId="290B58E0" w14:textId="4B3D16CF" w:rsidR="00CF4C10" w:rsidRDefault="00CF4C10" w:rsidP="00267A26">
      <w:pPr>
        <w:rPr>
          <w:sz w:val="28"/>
          <w:szCs w:val="28"/>
        </w:rPr>
      </w:pPr>
      <w:r>
        <w:rPr>
          <w:sz w:val="28"/>
          <w:szCs w:val="28"/>
        </w:rPr>
        <w:t>Jim Hill</w:t>
      </w:r>
      <w:r w:rsidR="00267A26">
        <w:rPr>
          <w:sz w:val="28"/>
          <w:szCs w:val="28"/>
        </w:rPr>
        <w:t xml:space="preserve"> -</w:t>
      </w:r>
      <w:r w:rsidR="00E103DC">
        <w:rPr>
          <w:sz w:val="28"/>
          <w:szCs w:val="28"/>
        </w:rPr>
        <w:t>President</w:t>
      </w:r>
    </w:p>
    <w:p w14:paraId="5B5F5520" w14:textId="6ABDC3A4" w:rsidR="00E103DC" w:rsidRDefault="00E103DC" w:rsidP="00267A26">
      <w:pPr>
        <w:rPr>
          <w:sz w:val="28"/>
          <w:szCs w:val="28"/>
        </w:rPr>
      </w:pPr>
      <w:r>
        <w:rPr>
          <w:sz w:val="28"/>
          <w:szCs w:val="28"/>
        </w:rPr>
        <w:t>Casey West – Vice President</w:t>
      </w:r>
    </w:p>
    <w:p w14:paraId="335D4984" w14:textId="00BA41A2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>Ken Baker</w:t>
      </w:r>
      <w:r w:rsidR="00C26221">
        <w:rPr>
          <w:sz w:val="28"/>
          <w:szCs w:val="28"/>
        </w:rPr>
        <w:t xml:space="preserve"> - Chief</w:t>
      </w:r>
    </w:p>
    <w:p w14:paraId="1CDA1303" w14:textId="249AD1B0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>Edna Runyan</w:t>
      </w:r>
      <w:r w:rsidR="00C26221">
        <w:rPr>
          <w:sz w:val="28"/>
          <w:szCs w:val="28"/>
        </w:rPr>
        <w:t xml:space="preserve"> - Treasurer</w:t>
      </w:r>
    </w:p>
    <w:p w14:paraId="75182D8F" w14:textId="5A2F8909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>Aaron Rutherford</w:t>
      </w:r>
      <w:r w:rsidR="00C26221">
        <w:rPr>
          <w:sz w:val="28"/>
          <w:szCs w:val="28"/>
        </w:rPr>
        <w:t xml:space="preserve"> - Secretary</w:t>
      </w:r>
    </w:p>
    <w:p w14:paraId="3B98AE20" w14:textId="6D4DE5EB" w:rsidR="00CF4C10" w:rsidRDefault="00C26221" w:rsidP="00CF4C10">
      <w:pPr>
        <w:rPr>
          <w:sz w:val="28"/>
          <w:szCs w:val="28"/>
        </w:rPr>
      </w:pPr>
      <w:r>
        <w:rPr>
          <w:sz w:val="28"/>
          <w:szCs w:val="28"/>
        </w:rPr>
        <w:t>Sam Wolfe</w:t>
      </w:r>
      <w:r w:rsidR="00414D38">
        <w:rPr>
          <w:sz w:val="28"/>
          <w:szCs w:val="28"/>
        </w:rPr>
        <w:t xml:space="preserve"> - Director</w:t>
      </w:r>
    </w:p>
    <w:p w14:paraId="6B5CE01B" w14:textId="77777777" w:rsidR="00CF4C10" w:rsidRDefault="00CF4C10" w:rsidP="00CF4C10">
      <w:pPr>
        <w:rPr>
          <w:sz w:val="28"/>
          <w:szCs w:val="28"/>
        </w:rPr>
      </w:pPr>
    </w:p>
    <w:p w14:paraId="650E6DE2" w14:textId="77777777" w:rsidR="00CF4C10" w:rsidRDefault="00CF4C10" w:rsidP="00CF4C10">
      <w:pPr>
        <w:rPr>
          <w:sz w:val="28"/>
          <w:szCs w:val="28"/>
        </w:rPr>
      </w:pPr>
    </w:p>
    <w:p w14:paraId="292E09D2" w14:textId="5B22ED1C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 xml:space="preserve">Call to </w:t>
      </w:r>
      <w:r>
        <w:rPr>
          <w:sz w:val="28"/>
          <w:szCs w:val="28"/>
        </w:rPr>
        <w:t>O</w:t>
      </w:r>
      <w:r w:rsidRPr="002E5F86">
        <w:rPr>
          <w:sz w:val="28"/>
          <w:szCs w:val="28"/>
        </w:rPr>
        <w:t>rder 6:32pm</w:t>
      </w:r>
    </w:p>
    <w:p w14:paraId="663B897D" w14:textId="77777777" w:rsidR="002E5F86" w:rsidRPr="002E5F86" w:rsidRDefault="002E5F86" w:rsidP="002E5F86">
      <w:pPr>
        <w:rPr>
          <w:sz w:val="28"/>
          <w:szCs w:val="28"/>
        </w:rPr>
      </w:pPr>
    </w:p>
    <w:p w14:paraId="15167633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In attendance</w:t>
      </w:r>
    </w:p>
    <w:p w14:paraId="19C14AB0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Jim Hill</w:t>
      </w:r>
    </w:p>
    <w:p w14:paraId="275AF258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Casey West</w:t>
      </w:r>
    </w:p>
    <w:p w14:paraId="670FDA7B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Sam Wolfe</w:t>
      </w:r>
    </w:p>
    <w:p w14:paraId="663D8995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Aaron Rutherford</w:t>
      </w:r>
    </w:p>
    <w:p w14:paraId="61D3FE5B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Edna Runyan</w:t>
      </w:r>
    </w:p>
    <w:p w14:paraId="1CD1D21C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Ken Baker</w:t>
      </w:r>
    </w:p>
    <w:p w14:paraId="387648F9" w14:textId="77777777" w:rsidR="002E5F86" w:rsidRPr="002E5F86" w:rsidRDefault="002E5F86" w:rsidP="002E5F86">
      <w:pPr>
        <w:rPr>
          <w:sz w:val="28"/>
          <w:szCs w:val="28"/>
        </w:rPr>
      </w:pPr>
    </w:p>
    <w:p w14:paraId="2CDA5944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1. Pledge of Allegiance</w:t>
      </w:r>
    </w:p>
    <w:p w14:paraId="4F9F5341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2. Invocation- Aaron Rutherford</w:t>
      </w:r>
    </w:p>
    <w:p w14:paraId="2E49BE61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3. Public comments.</w:t>
      </w:r>
    </w:p>
    <w:p w14:paraId="5E1959F1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   Taxation district</w:t>
      </w:r>
    </w:p>
    <w:p w14:paraId="0D9C5011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   Website</w:t>
      </w:r>
    </w:p>
    <w:p w14:paraId="40B843AA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4. Previous Minutes 4-13-2026</w:t>
      </w:r>
    </w:p>
    <w:p w14:paraId="7808A007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Casey motioned to approve minutes. Sam seconded. Passed unanimously </w:t>
      </w:r>
    </w:p>
    <w:p w14:paraId="7DF0337C" w14:textId="77777777" w:rsidR="002E5F86" w:rsidRPr="002E5F86" w:rsidRDefault="002E5F86" w:rsidP="002E5F86">
      <w:pPr>
        <w:rPr>
          <w:sz w:val="28"/>
          <w:szCs w:val="28"/>
        </w:rPr>
      </w:pPr>
    </w:p>
    <w:p w14:paraId="02F42180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5. Chief Report</w:t>
      </w:r>
    </w:p>
    <w:p w14:paraId="6AB5CBF1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   18 active firefighters. 6 volunteers </w:t>
      </w:r>
    </w:p>
    <w:p w14:paraId="5B5DCF58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   Vehicle updates</w:t>
      </w:r>
    </w:p>
    <w:p w14:paraId="38E837F0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  * put together a list of each stations maintenance needs.</w:t>
      </w:r>
    </w:p>
    <w:p w14:paraId="3FB6CB47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  * finish IDL and Viper contract.</w:t>
      </w:r>
    </w:p>
    <w:p w14:paraId="62A13B82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  * continue on searching for a medical director.</w:t>
      </w:r>
    </w:p>
    <w:p w14:paraId="5E74C676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 xml:space="preserve">  * working on grants for </w:t>
      </w:r>
      <w:proofErr w:type="spellStart"/>
      <w:r w:rsidRPr="002E5F86">
        <w:rPr>
          <w:sz w:val="28"/>
          <w:szCs w:val="28"/>
        </w:rPr>
        <w:t>ppc</w:t>
      </w:r>
      <w:proofErr w:type="spellEnd"/>
      <w:r w:rsidRPr="002E5F86">
        <w:rPr>
          <w:sz w:val="28"/>
          <w:szCs w:val="28"/>
        </w:rPr>
        <w:t xml:space="preserve"> and radios.</w:t>
      </w:r>
    </w:p>
    <w:p w14:paraId="40EE8DB6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  * insurance is due in July for vehicles.</w:t>
      </w:r>
    </w:p>
    <w:p w14:paraId="1ABF47BA" w14:textId="77777777" w:rsidR="002E5F86" w:rsidRPr="002E5F86" w:rsidRDefault="002E5F86" w:rsidP="002E5F86">
      <w:pPr>
        <w:rPr>
          <w:sz w:val="28"/>
          <w:szCs w:val="28"/>
        </w:rPr>
      </w:pPr>
    </w:p>
    <w:p w14:paraId="372F5E6C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6. Treasurer Report</w:t>
      </w:r>
    </w:p>
    <w:p w14:paraId="2F462363" w14:textId="75EA7E80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   April dues collected $6</w:t>
      </w:r>
      <w:r w:rsidR="0047054E">
        <w:rPr>
          <w:sz w:val="28"/>
          <w:szCs w:val="28"/>
        </w:rPr>
        <w:t>,</w:t>
      </w:r>
      <w:r w:rsidRPr="002E5F86">
        <w:rPr>
          <w:sz w:val="28"/>
          <w:szCs w:val="28"/>
        </w:rPr>
        <w:t>470.32 +interest $1.66+donation $5.00</w:t>
      </w:r>
    </w:p>
    <w:p w14:paraId="30C851C0" w14:textId="313FC161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   Grant money was reimbursed $8</w:t>
      </w:r>
      <w:r w:rsidR="0047054E">
        <w:rPr>
          <w:sz w:val="28"/>
          <w:szCs w:val="28"/>
        </w:rPr>
        <w:t>,</w:t>
      </w:r>
      <w:r w:rsidRPr="002E5F86">
        <w:rPr>
          <w:sz w:val="28"/>
          <w:szCs w:val="28"/>
        </w:rPr>
        <w:t>567.00</w:t>
      </w:r>
    </w:p>
    <w:p w14:paraId="0FF502DA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   Expenses $20,738.55</w:t>
      </w:r>
    </w:p>
    <w:p w14:paraId="457B1F57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   Total in accounts $117,345.91</w:t>
      </w:r>
    </w:p>
    <w:p w14:paraId="1F6E24A6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   Total received for dues from Dec-April $199,040.56</w:t>
      </w:r>
    </w:p>
    <w:p w14:paraId="5F80B830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   Aaron motion to accept treasurer report. Casey seconded. Passed unanimously.</w:t>
      </w:r>
    </w:p>
    <w:p w14:paraId="6826F901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**see attached for full report.</w:t>
      </w:r>
    </w:p>
    <w:p w14:paraId="3A2B86F6" w14:textId="77777777" w:rsidR="002E5F86" w:rsidRPr="002E5F86" w:rsidRDefault="002E5F86" w:rsidP="002E5F86">
      <w:pPr>
        <w:rPr>
          <w:sz w:val="28"/>
          <w:szCs w:val="28"/>
        </w:rPr>
      </w:pPr>
    </w:p>
    <w:p w14:paraId="32E55EEA" w14:textId="77777777" w:rsidR="002E5F86" w:rsidRPr="002E5F86" w:rsidRDefault="002E5F86" w:rsidP="002E5F86">
      <w:pPr>
        <w:rPr>
          <w:sz w:val="28"/>
          <w:szCs w:val="28"/>
        </w:rPr>
      </w:pPr>
    </w:p>
    <w:p w14:paraId="2476FECB" w14:textId="5554F529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7. Auxiliary Report</w:t>
      </w:r>
      <w:r w:rsidR="003F4BA9">
        <w:rPr>
          <w:sz w:val="28"/>
          <w:szCs w:val="28"/>
        </w:rPr>
        <w:t xml:space="preserve"> – </w:t>
      </w:r>
      <w:r w:rsidR="00DA657D">
        <w:rPr>
          <w:sz w:val="28"/>
          <w:szCs w:val="28"/>
        </w:rPr>
        <w:t>(</w:t>
      </w:r>
      <w:r w:rsidR="003F4BA9">
        <w:rPr>
          <w:sz w:val="28"/>
          <w:szCs w:val="28"/>
        </w:rPr>
        <w:t>Teresa Rep</w:t>
      </w:r>
      <w:r w:rsidR="00DA657D">
        <w:rPr>
          <w:sz w:val="28"/>
          <w:szCs w:val="28"/>
        </w:rPr>
        <w:t>or</w:t>
      </w:r>
      <w:r w:rsidR="003F4BA9">
        <w:rPr>
          <w:sz w:val="28"/>
          <w:szCs w:val="28"/>
        </w:rPr>
        <w:t>ted</w:t>
      </w:r>
      <w:r w:rsidR="00DA657D">
        <w:rPr>
          <w:sz w:val="28"/>
          <w:szCs w:val="28"/>
        </w:rPr>
        <w:t>)</w:t>
      </w:r>
    </w:p>
    <w:p w14:paraId="041965AD" w14:textId="2D4F6E2F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   Current funds in account $1</w:t>
      </w:r>
      <w:r w:rsidR="00A45A80">
        <w:rPr>
          <w:sz w:val="28"/>
          <w:szCs w:val="28"/>
        </w:rPr>
        <w:t>,</w:t>
      </w:r>
      <w:r w:rsidRPr="002E5F86">
        <w:rPr>
          <w:sz w:val="28"/>
          <w:szCs w:val="28"/>
        </w:rPr>
        <w:t>911.04</w:t>
      </w:r>
    </w:p>
    <w:p w14:paraId="5D5E4C9A" w14:textId="5B42C449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   Raffle happening until Fair. Over $6</w:t>
      </w:r>
      <w:r w:rsidR="00A45A80">
        <w:rPr>
          <w:sz w:val="28"/>
          <w:szCs w:val="28"/>
        </w:rPr>
        <w:t>,</w:t>
      </w:r>
      <w:r w:rsidRPr="002E5F86">
        <w:rPr>
          <w:sz w:val="28"/>
          <w:szCs w:val="28"/>
        </w:rPr>
        <w:t>000 in prizes.</w:t>
      </w:r>
    </w:p>
    <w:p w14:paraId="05AD96FA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   Plant sale was Saturday, was very successful $840.00 in sales.</w:t>
      </w:r>
    </w:p>
    <w:p w14:paraId="6F859EED" w14:textId="77777777" w:rsidR="002E5F86" w:rsidRPr="002E5F86" w:rsidRDefault="002E5F86" w:rsidP="002E5F86">
      <w:pPr>
        <w:rPr>
          <w:sz w:val="28"/>
          <w:szCs w:val="28"/>
        </w:rPr>
      </w:pPr>
    </w:p>
    <w:p w14:paraId="742EED72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8. Approve updated financial for end of 2025</w:t>
      </w:r>
    </w:p>
    <w:p w14:paraId="4758184A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   $29,000 shortfall. Covered by dues received in December 2025 for memberships in 2026.</w:t>
      </w:r>
    </w:p>
    <w:p w14:paraId="19A89BB0" w14:textId="787F1C4C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Casey motioned to approve changes. Sam seconded. 4- yes. 1- opposed (</w:t>
      </w:r>
      <w:r w:rsidR="00A45A80">
        <w:rPr>
          <w:sz w:val="28"/>
          <w:szCs w:val="28"/>
        </w:rPr>
        <w:t>T</w:t>
      </w:r>
      <w:r w:rsidRPr="002E5F86">
        <w:rPr>
          <w:sz w:val="28"/>
          <w:szCs w:val="28"/>
        </w:rPr>
        <w:t>reasurer) passes 4/1</w:t>
      </w:r>
    </w:p>
    <w:p w14:paraId="74696961" w14:textId="77777777" w:rsidR="002E5F86" w:rsidRPr="002E5F86" w:rsidRDefault="002E5F86" w:rsidP="002E5F86">
      <w:pPr>
        <w:rPr>
          <w:sz w:val="28"/>
          <w:szCs w:val="28"/>
        </w:rPr>
      </w:pPr>
    </w:p>
    <w:p w14:paraId="0AFCA228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9. Second Notices for membership dues.</w:t>
      </w:r>
    </w:p>
    <w:p w14:paraId="18E58C02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   *Jim will send Word version to Aaron </w:t>
      </w:r>
    </w:p>
    <w:p w14:paraId="3938FA66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   *Edna is working on letterhead.</w:t>
      </w:r>
    </w:p>
    <w:p w14:paraId="59EAF471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   *add base cost of response for a fire to non-members.</w:t>
      </w:r>
    </w:p>
    <w:p w14:paraId="25B087A4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   *add information on becoming a taxation district.</w:t>
      </w:r>
    </w:p>
    <w:p w14:paraId="00506A56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   *add any help that the board is seeking- website, lawn mowing, etc.</w:t>
      </w:r>
    </w:p>
    <w:p w14:paraId="280C0ADC" w14:textId="77777777" w:rsidR="002E5F86" w:rsidRPr="002E5F86" w:rsidRDefault="002E5F86" w:rsidP="002E5F86">
      <w:pPr>
        <w:rPr>
          <w:sz w:val="28"/>
          <w:szCs w:val="28"/>
        </w:rPr>
      </w:pPr>
    </w:p>
    <w:p w14:paraId="71095471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10. Website</w:t>
      </w:r>
    </w:p>
    <w:p w14:paraId="0DF955F6" w14:textId="2B70FBBD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   *Ken will call Northwest Tech (Jacob) about a quote on building a New website with the link to pay membership dues.</w:t>
      </w:r>
    </w:p>
    <w:p w14:paraId="316368DA" w14:textId="77777777" w:rsidR="002E5F86" w:rsidRPr="002E5F86" w:rsidRDefault="002E5F86" w:rsidP="002E5F86">
      <w:pPr>
        <w:rPr>
          <w:sz w:val="28"/>
          <w:szCs w:val="28"/>
        </w:rPr>
      </w:pPr>
    </w:p>
    <w:p w14:paraId="4DBA4CA9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11. Community Communication</w:t>
      </w:r>
    </w:p>
    <w:p w14:paraId="7F1BC496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   New Website</w:t>
      </w:r>
    </w:p>
    <w:p w14:paraId="67519C7C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   New Facebook- * Tom Chaney working on </w:t>
      </w:r>
    </w:p>
    <w:p w14:paraId="40ED33C3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   Aaron put up new sign for monthly meetings.</w:t>
      </w:r>
    </w:p>
    <w:p w14:paraId="66E79D33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  *Ken will put out solar lights for sign. </w:t>
      </w:r>
    </w:p>
    <w:p w14:paraId="5E8693CE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lastRenderedPageBreak/>
        <w:t>  *Sam will look at electrical issue by sign, when he has a chance.</w:t>
      </w:r>
    </w:p>
    <w:p w14:paraId="6BE11D5A" w14:textId="77777777" w:rsidR="002E5F86" w:rsidRPr="002E5F86" w:rsidRDefault="002E5F86" w:rsidP="002E5F86">
      <w:pPr>
        <w:rPr>
          <w:sz w:val="28"/>
          <w:szCs w:val="28"/>
        </w:rPr>
      </w:pPr>
    </w:p>
    <w:p w14:paraId="362FE588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12. Property</w:t>
      </w:r>
    </w:p>
    <w:p w14:paraId="6685522B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   *Ken will look into zoning, access, selling, title search, dividing.</w:t>
      </w:r>
    </w:p>
    <w:p w14:paraId="23AE2B91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   *Casey will look into zone, class minimums.</w:t>
      </w:r>
    </w:p>
    <w:p w14:paraId="6BCA1B63" w14:textId="77777777" w:rsidR="002E5F86" w:rsidRPr="002E5F86" w:rsidRDefault="002E5F86" w:rsidP="002E5F86">
      <w:pPr>
        <w:rPr>
          <w:sz w:val="28"/>
          <w:szCs w:val="28"/>
        </w:rPr>
      </w:pPr>
    </w:p>
    <w:p w14:paraId="43898A45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13. Emails.</w:t>
      </w:r>
    </w:p>
    <w:p w14:paraId="0E8A42B9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14. Needs</w:t>
      </w:r>
    </w:p>
    <w:p w14:paraId="692E7BE3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Both covered in 2nd notices and website info. (#9 #10)</w:t>
      </w:r>
    </w:p>
    <w:p w14:paraId="375394A6" w14:textId="77777777" w:rsidR="002E5F86" w:rsidRPr="002E5F86" w:rsidRDefault="002E5F86" w:rsidP="002E5F86">
      <w:pPr>
        <w:rPr>
          <w:sz w:val="28"/>
          <w:szCs w:val="28"/>
        </w:rPr>
      </w:pPr>
    </w:p>
    <w:p w14:paraId="1C7A6E56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15. Dodd’s an answer on if NBVFD will be interested in purchasing two fire vehicles, radio equipment and gear for $80,000. Sam motion to peruse information in the purchase of the vehicle package. Casey seconded. Passed unanimously.</w:t>
      </w:r>
    </w:p>
    <w:p w14:paraId="1FE79E67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  *Ken will set up a meeting with Dodd’s.</w:t>
      </w:r>
    </w:p>
    <w:p w14:paraId="13B4A1FF" w14:textId="77777777" w:rsidR="002E5F86" w:rsidRPr="002E5F86" w:rsidRDefault="002E5F86" w:rsidP="002E5F86">
      <w:pPr>
        <w:rPr>
          <w:sz w:val="28"/>
          <w:szCs w:val="28"/>
        </w:rPr>
      </w:pPr>
    </w:p>
    <w:p w14:paraId="13B77F8B" w14:textId="77777777" w:rsidR="002E5F86" w:rsidRPr="002E5F86" w:rsidRDefault="002E5F86" w:rsidP="002E5F86">
      <w:pPr>
        <w:rPr>
          <w:sz w:val="28"/>
          <w:szCs w:val="28"/>
        </w:rPr>
      </w:pPr>
      <w:r w:rsidRPr="002E5F86">
        <w:rPr>
          <w:sz w:val="28"/>
          <w:szCs w:val="28"/>
        </w:rPr>
        <w:t>Adjourned 9:53pm</w:t>
      </w:r>
    </w:p>
    <w:p w14:paraId="01A4AB0D" w14:textId="77777777" w:rsidR="002E5F86" w:rsidRPr="002E5F86" w:rsidRDefault="002E5F86" w:rsidP="002E5F86">
      <w:pPr>
        <w:rPr>
          <w:sz w:val="28"/>
          <w:szCs w:val="28"/>
        </w:rPr>
      </w:pPr>
    </w:p>
    <w:p w14:paraId="759A5D87" w14:textId="77777777" w:rsidR="00CF4C10" w:rsidRDefault="00CF4C10" w:rsidP="00CF4C10">
      <w:pPr>
        <w:rPr>
          <w:sz w:val="28"/>
          <w:szCs w:val="28"/>
        </w:rPr>
      </w:pPr>
    </w:p>
    <w:sectPr w:rsidR="00CF4C10" w:rsidSect="000E78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800" w:bottom="1440" w:left="1800" w:header="115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2DC22" w14:textId="77777777" w:rsidR="00892569" w:rsidRDefault="00892569" w:rsidP="00DE666E">
      <w:r>
        <w:separator/>
      </w:r>
    </w:p>
  </w:endnote>
  <w:endnote w:type="continuationSeparator" w:id="0">
    <w:p w14:paraId="080FFB49" w14:textId="77777777" w:rsidR="00892569" w:rsidRDefault="00892569" w:rsidP="00DE6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mo">
    <w:altName w:val="Arial"/>
    <w:charset w:val="00"/>
    <w:family w:val="swiss"/>
    <w:pitch w:val="variable"/>
    <w:sig w:usb0="E0000AFF" w:usb1="500078FF" w:usb2="00000021" w:usb3="00000000" w:csb0="000001B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doni MT">
    <w:altName w:val="Gentium Basic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032D5" w14:textId="77777777" w:rsidR="006D151D" w:rsidRDefault="006D15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F5C9B" w14:textId="5BC72E2D" w:rsidR="00EB7CD3" w:rsidRPr="002E5012" w:rsidRDefault="00EF148B">
    <w:pPr>
      <w:pStyle w:val="Footer"/>
      <w:rPr>
        <w:b/>
        <w:sz w:val="28"/>
        <w:szCs w:val="28"/>
      </w:rPr>
    </w:pPr>
    <w:r w:rsidRPr="002E5012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08136BA" wp14:editId="7095BF1D">
              <wp:simplePos x="0" y="0"/>
              <wp:positionH relativeFrom="margin">
                <wp:posOffset>1371600</wp:posOffset>
              </wp:positionH>
              <wp:positionV relativeFrom="paragraph">
                <wp:posOffset>-147955</wp:posOffset>
              </wp:positionV>
              <wp:extent cx="2733675" cy="714375"/>
              <wp:effectExtent l="0" t="0" r="9525" b="9525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33675" cy="714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575225" w14:textId="5DB6F59C" w:rsidR="002E5012" w:rsidRPr="002E5012" w:rsidRDefault="00BA22D6" w:rsidP="002E5012">
                          <w:pPr>
                            <w:jc w:val="center"/>
                            <w:rPr>
                              <w:rFonts w:ascii="Bodoni MT" w:hAnsi="Bodoni MT"/>
                            </w:rPr>
                          </w:pPr>
                          <w:r>
                            <w:rPr>
                              <w:rFonts w:ascii="Bodoni MT" w:hAnsi="Bodoni MT"/>
                            </w:rPr>
                            <w:t>chiefbaker</w:t>
                          </w:r>
                          <w:r w:rsidR="002D3C62">
                            <w:rPr>
                              <w:rFonts w:ascii="Bodoni MT" w:hAnsi="Bodoni MT"/>
                            </w:rPr>
                            <w:t>@northbenchfire.com</w:t>
                          </w:r>
                        </w:p>
                        <w:p w14:paraId="70F73ECA" w14:textId="77777777" w:rsidR="002E5012" w:rsidRPr="000E7835" w:rsidRDefault="002E5012" w:rsidP="002E5012">
                          <w:pPr>
                            <w:jc w:val="center"/>
                            <w:rPr>
                              <w:rFonts w:ascii="Bodoni MT" w:hAnsi="Bodoni MT"/>
                              <w:sz w:val="16"/>
                              <w:szCs w:val="16"/>
                            </w:rPr>
                          </w:pPr>
                        </w:p>
                        <w:p w14:paraId="5830B40E" w14:textId="77777777" w:rsidR="002E5012" w:rsidRPr="002E5012" w:rsidRDefault="002E5012" w:rsidP="002E5012">
                          <w:pPr>
                            <w:jc w:val="center"/>
                            <w:rPr>
                              <w:rFonts w:ascii="Bodoni MT" w:hAnsi="Bodoni MT"/>
                              <w:sz w:val="28"/>
                            </w:rPr>
                          </w:pPr>
                          <w:hyperlink r:id="rId1" w:history="1">
                            <w:r w:rsidRPr="002E5012">
                              <w:rPr>
                                <w:rStyle w:val="Hyperlink"/>
                                <w:rFonts w:ascii="Bodoni MT" w:hAnsi="Bodoni MT"/>
                                <w:sz w:val="28"/>
                              </w:rPr>
                              <w:t>www.northbenchfire.com</w:t>
                            </w:r>
                          </w:hyperlink>
                        </w:p>
                        <w:p w14:paraId="5F7873D8" w14:textId="77777777" w:rsidR="002E5012" w:rsidRPr="002E5012" w:rsidRDefault="002E5012" w:rsidP="002E5012">
                          <w:pPr>
                            <w:jc w:val="center"/>
                          </w:pPr>
                        </w:p>
                        <w:p w14:paraId="2B0121DA" w14:textId="77777777" w:rsidR="00EB7CD3" w:rsidRPr="00513FE1" w:rsidRDefault="00EB7CD3" w:rsidP="002E5012">
                          <w:pPr>
                            <w:jc w:val="center"/>
                            <w:rPr>
                              <w:sz w:val="28"/>
                              <w:szCs w:val="28"/>
                              <w14:textOutline w14:w="6350" w14:cap="rnd" w14:cmpd="sng" w14:algn="ctr">
                                <w14:solidFill>
                                  <w14:srgbClr w14:val="FF0000">
                                    <w14:alpha w14:val="20000"/>
                                  </w14:srgbClr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8136BA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8" type="#_x0000_t202" style="position:absolute;margin-left:108pt;margin-top:-11.65pt;width:215.25pt;height:56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" fillcolor="white [3201]" stroked="f" strokeweight=".5pt">
              <v:textbox>
                <w:txbxContent>
                  <w:p w14:paraId="40575225" w14:textId="5DB6F59C" w:rsidR="002E5012" w:rsidRPr="002E5012" w:rsidRDefault="00BA22D6" w:rsidP="002E5012">
                    <w:pPr>
                      <w:jc w:val="center"/>
                      <w:rPr>
                        <w:rFonts w:ascii="Bodoni MT" w:hAnsi="Bodoni MT"/>
                      </w:rPr>
                    </w:pPr>
                    <w:r>
                      <w:rPr>
                        <w:rFonts w:ascii="Bodoni MT" w:hAnsi="Bodoni MT"/>
                      </w:rPr>
                      <w:t>chiefbaker</w:t>
                    </w:r>
                    <w:r w:rsidR="002D3C62">
                      <w:rPr>
                        <w:rFonts w:ascii="Bodoni MT" w:hAnsi="Bodoni MT"/>
                      </w:rPr>
                      <w:t>@northbenchfire.com</w:t>
                    </w:r>
                  </w:p>
                  <w:p w14:paraId="70F73ECA" w14:textId="77777777" w:rsidR="002E5012" w:rsidRPr="000E7835" w:rsidRDefault="002E5012" w:rsidP="002E5012">
                    <w:pPr>
                      <w:jc w:val="center"/>
                      <w:rPr>
                        <w:rFonts w:ascii="Bodoni MT" w:hAnsi="Bodoni MT"/>
                        <w:sz w:val="16"/>
                        <w:szCs w:val="16"/>
                      </w:rPr>
                    </w:pPr>
                  </w:p>
                  <w:p w14:paraId="5830B40E" w14:textId="77777777" w:rsidR="002E5012" w:rsidRPr="002E5012" w:rsidRDefault="002E5012" w:rsidP="002E5012">
                    <w:pPr>
                      <w:jc w:val="center"/>
                      <w:rPr>
                        <w:rFonts w:ascii="Bodoni MT" w:hAnsi="Bodoni MT"/>
                        <w:sz w:val="28"/>
                      </w:rPr>
                    </w:pPr>
                    <w:hyperlink r:id="rId2" w:history="1">
                      <w:r w:rsidRPr="002E5012">
                        <w:rPr>
                          <w:rStyle w:val="Hyperlink"/>
                          <w:rFonts w:ascii="Bodoni MT" w:hAnsi="Bodoni MT"/>
                          <w:sz w:val="28"/>
                        </w:rPr>
                        <w:t>www.northbenchfire.com</w:t>
                      </w:r>
                    </w:hyperlink>
                  </w:p>
                  <w:p w14:paraId="5F7873D8" w14:textId="77777777" w:rsidR="002E5012" w:rsidRPr="002E5012" w:rsidRDefault="002E5012" w:rsidP="002E5012">
                    <w:pPr>
                      <w:jc w:val="center"/>
                    </w:pPr>
                  </w:p>
                  <w:p w14:paraId="2B0121DA" w14:textId="77777777" w:rsidR="00EB7CD3" w:rsidRPr="00513FE1" w:rsidRDefault="00EB7CD3" w:rsidP="002E5012">
                    <w:pPr>
                      <w:jc w:val="center"/>
                      <w:rPr>
                        <w:sz w:val="28"/>
                        <w:szCs w:val="28"/>
                        <w14:textOutline w14:w="6350" w14:cap="rnd" w14:cmpd="sng" w14:algn="ctr">
                          <w14:solidFill>
                            <w14:srgbClr w14:val="FF0000">
                              <w14:alpha w14:val="20000"/>
                            </w14:srgbClr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FB3AEF" w:rsidRPr="002E5012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5E1DB2D" wp14:editId="2F5117CD">
              <wp:simplePos x="0" y="0"/>
              <wp:positionH relativeFrom="page">
                <wp:posOffset>0</wp:posOffset>
              </wp:positionH>
              <wp:positionV relativeFrom="paragraph">
                <wp:posOffset>-186056</wp:posOffset>
              </wp:positionV>
              <wp:extent cx="2171700" cy="657225"/>
              <wp:effectExtent l="0" t="0" r="0" b="9525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1700" cy="657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B196F4" w14:textId="77777777" w:rsidR="002E5012" w:rsidRPr="002E5012" w:rsidRDefault="002E5012" w:rsidP="002E5012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Office </w:t>
                          </w:r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Phone </w:t>
                          </w: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  </w:t>
                          </w:r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(208)267-8674</w:t>
                          </w:r>
                        </w:p>
                        <w:p w14:paraId="13F8CC29" w14:textId="1448BEAB" w:rsidR="00EB7CD3" w:rsidRDefault="003B5F7F" w:rsidP="002E5012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S</w:t>
                          </w:r>
                          <w:r w:rsid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tation </w:t>
                          </w:r>
                          <w:r w:rsidR="002E5012"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Fax    </w:t>
                          </w: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</w:t>
                          </w:r>
                          <w:r w:rsidR="002E5012"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(208)267-8674</w:t>
                          </w:r>
                        </w:p>
                        <w:p w14:paraId="4ABCF93E" w14:textId="01466905" w:rsidR="002E5012" w:rsidRPr="002E5012" w:rsidRDefault="00BA22D6" w:rsidP="00BA22D6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 </w:t>
                          </w:r>
                          <w:r w:rsidR="00EF148B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Mobile     </w:t>
                          </w:r>
                          <w:r w:rsidR="000E7835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        </w:t>
                          </w:r>
                          <w:r w:rsidR="003B5F7F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</w:t>
                          </w:r>
                          <w:r w:rsidR="000E7835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(208)</w:t>
                          </w:r>
                          <w:r w:rsidR="002D3C6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</w:t>
                          </w:r>
                          <w:r w:rsidR="00E47C9F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290-5773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E1DB2D" id="Text Box 15" o:spid="_x0000_s1029" type="#_x0000_t202" style="position:absolute;margin-left:0;margin-top:-14.65pt;width:171pt;height:51.7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" fillcolor="white [3201]" stroked="f" strokeweight=".5pt">
              <v:textbox>
                <w:txbxContent>
                  <w:p w14:paraId="0CB196F4" w14:textId="77777777" w:rsidR="002E5012" w:rsidRPr="002E5012" w:rsidRDefault="002E5012" w:rsidP="002E5012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 xml:space="preserve">Office </w:t>
                    </w:r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Phone </w:t>
                    </w: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 xml:space="preserve">   </w:t>
                    </w:r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>(208)267-8674</w:t>
                    </w:r>
                  </w:p>
                  <w:p w14:paraId="13F8CC29" w14:textId="1448BEAB" w:rsidR="00EB7CD3" w:rsidRDefault="003B5F7F" w:rsidP="002E5012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>S</w:t>
                    </w:r>
                    <w:r w:rsid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tation </w:t>
                    </w:r>
                    <w:r w:rsidR="002E5012" w:rsidRP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Fax    </w:t>
                    </w: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 xml:space="preserve"> </w:t>
                    </w:r>
                    <w:r w:rsidR="002E5012" w:rsidRP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 (208)267-8674</w:t>
                    </w:r>
                  </w:p>
                  <w:p w14:paraId="4ABCF93E" w14:textId="01466905" w:rsidR="002E5012" w:rsidRPr="002E5012" w:rsidRDefault="00BA22D6" w:rsidP="00BA22D6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 xml:space="preserve">  </w:t>
                    </w:r>
                    <w:r w:rsidR="00EF148B">
                      <w:rPr>
                        <w:rFonts w:ascii="Bodoni MT" w:hAnsi="Bodoni MT"/>
                        <w:sz w:val="22"/>
                        <w:szCs w:val="22"/>
                      </w:rPr>
                      <w:t xml:space="preserve">Mobile     </w:t>
                    </w:r>
                    <w:r w:rsidR="000E7835">
                      <w:rPr>
                        <w:rFonts w:ascii="Bodoni MT" w:hAnsi="Bodoni MT"/>
                        <w:sz w:val="22"/>
                        <w:szCs w:val="22"/>
                      </w:rPr>
                      <w:t xml:space="preserve">         </w:t>
                    </w:r>
                    <w:r w:rsidR="003B5F7F">
                      <w:rPr>
                        <w:rFonts w:ascii="Bodoni MT" w:hAnsi="Bodoni MT"/>
                        <w:sz w:val="22"/>
                        <w:szCs w:val="22"/>
                      </w:rPr>
                      <w:t xml:space="preserve"> </w:t>
                    </w:r>
                    <w:r w:rsidR="000E7835">
                      <w:rPr>
                        <w:rFonts w:ascii="Bodoni MT" w:hAnsi="Bodoni MT"/>
                        <w:sz w:val="22"/>
                        <w:szCs w:val="22"/>
                      </w:rPr>
                      <w:t>(208)</w:t>
                    </w:r>
                    <w:r w:rsidR="002D3C62">
                      <w:rPr>
                        <w:rFonts w:ascii="Bodoni MT" w:hAnsi="Bodoni MT"/>
                        <w:sz w:val="22"/>
                        <w:szCs w:val="22"/>
                      </w:rPr>
                      <w:t xml:space="preserve"> </w:t>
                    </w:r>
                    <w:r w:rsidR="00E47C9F">
                      <w:rPr>
                        <w:rFonts w:ascii="Bodoni MT" w:hAnsi="Bodoni MT"/>
                        <w:sz w:val="22"/>
                        <w:szCs w:val="22"/>
                      </w:rPr>
                      <w:t>290-5773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FB3AEF" w:rsidRPr="002E5012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D0DDF5D" wp14:editId="0B1A53D9">
              <wp:simplePos x="0" y="0"/>
              <wp:positionH relativeFrom="page">
                <wp:posOffset>5676900</wp:posOffset>
              </wp:positionH>
              <wp:positionV relativeFrom="paragraph">
                <wp:posOffset>-186055</wp:posOffset>
              </wp:positionV>
              <wp:extent cx="2092960" cy="685800"/>
              <wp:effectExtent l="0" t="0" r="254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92960" cy="685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5C715C" w14:textId="77777777" w:rsidR="000E7835" w:rsidRDefault="000E7835" w:rsidP="002E5012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64464 Highway 2</w:t>
                          </w:r>
                        </w:p>
                        <w:p w14:paraId="1F7596A3" w14:textId="77777777" w:rsidR="002E5012" w:rsidRPr="002E5012" w:rsidRDefault="002E5012" w:rsidP="002E5012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Post Office</w:t>
                          </w:r>
                          <w:r w:rsidR="000E7835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Box 1234</w:t>
                          </w:r>
                        </w:p>
                        <w:p w14:paraId="7D20B83D" w14:textId="4C4E68BE" w:rsidR="002E5012" w:rsidRPr="002E5012" w:rsidRDefault="002E5012" w:rsidP="002E5012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Bonners Ferry I</w:t>
                          </w:r>
                          <w:r w:rsidR="006D151D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D</w:t>
                          </w:r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83805</w:t>
                          </w:r>
                        </w:p>
                        <w:p w14:paraId="6B48F1DF" w14:textId="77777777" w:rsidR="00EB7CD3" w:rsidRPr="00513FE1" w:rsidRDefault="00EB7CD3">
                          <w:pPr>
                            <w:rPr>
                              <w14:textOutline w14:w="6350" w14:cap="rnd" w14:cmpd="sng" w14:algn="ctr">
                                <w14:solidFill>
                                  <w14:srgbClr w14:val="FF0000">
                                    <w14:alpha w14:val="20000"/>
                                  </w14:srgbClr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0DDF5D" id="Text Box 17" o:spid="_x0000_s1030" type="#_x0000_t202" style="position:absolute;margin-left:447pt;margin-top:-14.65pt;width:164.8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" fillcolor="white [3201]" stroked="f" strokeweight=".5pt">
              <v:textbox>
                <w:txbxContent>
                  <w:p w14:paraId="325C715C" w14:textId="77777777" w:rsidR="000E7835" w:rsidRDefault="000E7835" w:rsidP="002E5012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>64464 Highway 2</w:t>
                    </w:r>
                  </w:p>
                  <w:p w14:paraId="1F7596A3" w14:textId="77777777" w:rsidR="002E5012" w:rsidRPr="002E5012" w:rsidRDefault="002E5012" w:rsidP="002E5012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>Post Office</w:t>
                    </w:r>
                    <w:r w:rsidR="000E7835">
                      <w:rPr>
                        <w:rFonts w:ascii="Bodoni MT" w:hAnsi="Bodoni MT"/>
                        <w:sz w:val="22"/>
                        <w:szCs w:val="22"/>
                      </w:rPr>
                      <w:t xml:space="preserve"> Box 1234</w:t>
                    </w:r>
                  </w:p>
                  <w:p w14:paraId="7D20B83D" w14:textId="4C4E68BE" w:rsidR="002E5012" w:rsidRPr="002E5012" w:rsidRDefault="002E5012" w:rsidP="002E5012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>Bonners Ferry I</w:t>
                    </w:r>
                    <w:r w:rsidR="006D151D">
                      <w:rPr>
                        <w:rFonts w:ascii="Bodoni MT" w:hAnsi="Bodoni MT"/>
                        <w:sz w:val="22"/>
                        <w:szCs w:val="22"/>
                      </w:rPr>
                      <w:t>D</w:t>
                    </w:r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 83805</w:t>
                    </w:r>
                  </w:p>
                  <w:p w14:paraId="6B48F1DF" w14:textId="77777777" w:rsidR="00EB7CD3" w:rsidRPr="00513FE1" w:rsidRDefault="00EB7CD3">
                    <w:pPr>
                      <w:rPr>
                        <w14:textOutline w14:w="6350" w14:cap="rnd" w14:cmpd="sng" w14:algn="ctr">
                          <w14:solidFill>
                            <w14:srgbClr w14:val="FF0000">
                              <w14:alpha w14:val="20000"/>
                            </w14:srgbClr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3F120D" w:rsidRPr="002E5012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AB1B1AA" wp14:editId="6DF9BDBE">
              <wp:simplePos x="0" y="0"/>
              <wp:positionH relativeFrom="column">
                <wp:posOffset>-1143000</wp:posOffset>
              </wp:positionH>
              <wp:positionV relativeFrom="paragraph">
                <wp:posOffset>-233680</wp:posOffset>
              </wp:positionV>
              <wp:extent cx="7772400" cy="47625"/>
              <wp:effectExtent l="0" t="0" r="19050" b="285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47625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rgbClr val="FFC0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EDFD57" id="Rectangle 1" o:spid="_x0000_s1026" style="position:absolute;margin-left:-90pt;margin-top:-18.4pt;width:612pt;height: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" fillcolor="red" strokecolor="#ffc000" strokeweight="1pt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A95D0" w14:textId="77777777" w:rsidR="006D151D" w:rsidRDefault="006D15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D0E0C" w14:textId="77777777" w:rsidR="00892569" w:rsidRDefault="00892569" w:rsidP="00DE666E">
      <w:r>
        <w:separator/>
      </w:r>
    </w:p>
  </w:footnote>
  <w:footnote w:type="continuationSeparator" w:id="0">
    <w:p w14:paraId="2EF1850C" w14:textId="77777777" w:rsidR="00892569" w:rsidRDefault="00892569" w:rsidP="00DE66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0855F" w14:textId="77777777" w:rsidR="006D151D" w:rsidRDefault="006D15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92B46" w14:textId="77777777" w:rsidR="000E7835" w:rsidRPr="00513FE1" w:rsidRDefault="000E7835" w:rsidP="000E7835">
    <w:r>
      <w:rPr>
        <w:noProof/>
        <w:szCs w:val="20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3AD361D" wp14:editId="1701D22D">
              <wp:simplePos x="0" y="0"/>
              <wp:positionH relativeFrom="margin">
                <wp:align>center</wp:align>
              </wp:positionH>
              <wp:positionV relativeFrom="topMargin">
                <wp:posOffset>128905</wp:posOffset>
              </wp:positionV>
              <wp:extent cx="7753350" cy="419100"/>
              <wp:effectExtent l="0" t="0" r="0" b="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5335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F10CF3" w14:textId="20DFE612" w:rsidR="000E7835" w:rsidRPr="000E7835" w:rsidRDefault="000E7835" w:rsidP="000E7835">
                          <w:pPr>
                            <w:pStyle w:val="HEADLINE"/>
                            <w:rPr>
                              <w:rFonts w:ascii="Arimo" w:hAnsi="Arimo" w:cs="Arimo"/>
                              <w:b w:val="0"/>
                              <w:color w:val="000000" w:themeColor="text1"/>
                              <w:sz w:val="48"/>
                              <w:szCs w:val="48"/>
                              <w14:shadow w14:blurRad="38100" w14:dist="38100" w14:dir="7020000" w14:sx="100000" w14:sy="100000" w14:kx="0" w14:ky="0" w14:algn="tl">
                                <w14:srgbClr w14:val="000000">
                                  <w14:alpha w14:val="65000"/>
                                </w14:srgbClr>
                              </w14:shadow>
                              <w14:textOutline w14:w="12255" w14:cap="flat" w14:cmpd="dbl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</w:pPr>
                          <w:r w:rsidRPr="000E7835">
                            <w:rPr>
                              <w:rFonts w:ascii="Arimo" w:hAnsi="Arimo" w:cs="Arimo"/>
                              <w:b w:val="0"/>
                              <w:color w:val="000000" w:themeColor="text1"/>
                              <w:sz w:val="48"/>
                              <w:szCs w:val="48"/>
                              <w14:shadow w14:blurRad="38100" w14:dist="38100" w14:dir="7020000" w14:sx="100000" w14:sy="100000" w14:kx="0" w14:ky="0" w14:algn="tl">
                                <w14:srgbClr w14:val="000000">
                                  <w14:alpha w14:val="65000"/>
                                </w14:srgbClr>
                              </w14:shadow>
                              <w14:textOutline w14:w="12255" w14:cap="flat" w14:cmpd="dbl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  <w:t>North Bench</w:t>
                          </w:r>
                          <w:r w:rsidR="00EF148B">
                            <w:rPr>
                              <w:rFonts w:ascii="Arimo" w:hAnsi="Arimo" w:cs="Arimo"/>
                              <w:b w:val="0"/>
                              <w:color w:val="000000" w:themeColor="text1"/>
                              <w:sz w:val="48"/>
                              <w:szCs w:val="48"/>
                              <w14:shadow w14:blurRad="38100" w14:dist="38100" w14:dir="7020000" w14:sx="100000" w14:sy="100000" w14:kx="0" w14:ky="0" w14:algn="tl">
                                <w14:srgbClr w14:val="000000">
                                  <w14:alpha w14:val="65000"/>
                                </w14:srgbClr>
                              </w14:shadow>
                              <w14:textOutline w14:w="12255" w14:cap="flat" w14:cmpd="dbl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  <w:t xml:space="preserve"> Vol</w:t>
                          </w:r>
                          <w:r w:rsidR="006D151D">
                            <w:rPr>
                              <w:rFonts w:ascii="Arimo" w:hAnsi="Arimo" w:cs="Arimo"/>
                              <w:b w:val="0"/>
                              <w:color w:val="000000" w:themeColor="text1"/>
                              <w:sz w:val="48"/>
                              <w:szCs w:val="48"/>
                              <w14:shadow w14:blurRad="38100" w14:dist="38100" w14:dir="7020000" w14:sx="100000" w14:sy="100000" w14:kx="0" w14:ky="0" w14:algn="tl">
                                <w14:srgbClr w14:val="000000">
                                  <w14:alpha w14:val="65000"/>
                                </w14:srgbClr>
                              </w14:shadow>
                              <w14:textOutline w14:w="12255" w14:cap="flat" w14:cmpd="dbl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  <w:t>unteer</w:t>
                          </w:r>
                          <w:r w:rsidRPr="000E7835">
                            <w:rPr>
                              <w:rFonts w:ascii="Arimo" w:hAnsi="Arimo" w:cs="Arimo"/>
                              <w:b w:val="0"/>
                              <w:color w:val="000000" w:themeColor="text1"/>
                              <w:sz w:val="48"/>
                              <w:szCs w:val="48"/>
                              <w14:shadow w14:blurRad="38100" w14:dist="38100" w14:dir="7020000" w14:sx="100000" w14:sy="100000" w14:kx="0" w14:ky="0" w14:algn="tl">
                                <w14:srgbClr w14:val="000000">
                                  <w14:alpha w14:val="65000"/>
                                </w14:srgbClr>
                              </w14:shadow>
                              <w14:textOutline w14:w="12255" w14:cap="flat" w14:cmpd="dbl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  <w:t xml:space="preserve"> Fire District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AD361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0;margin-top:10.15pt;width:610.5pt;height:33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" filled="f" stroked="f">
              <v:textbox inset="0,0,0,0">
                <w:txbxContent>
                  <w:p w14:paraId="20F10CF3" w14:textId="20DFE612" w:rsidR="000E7835" w:rsidRPr="000E7835" w:rsidRDefault="000E7835" w:rsidP="000E7835">
                    <w:pPr>
                      <w:pStyle w:val="HEADLINE"/>
                      <w:rPr>
                        <w:rFonts w:ascii="Arimo" w:hAnsi="Arimo" w:cs="Arimo"/>
                        <w:b w:val="0"/>
                        <w:color w:val="000000" w:themeColor="text1"/>
                        <w:sz w:val="48"/>
                        <w:szCs w:val="48"/>
                        <w14:shadow w14:blurRad="38100" w14:dist="38100" w14:dir="7020000" w14:sx="100000" w14:sy="100000" w14:kx="0" w14:ky="0" w14:algn="tl">
                          <w14:srgbClr w14:val="000000">
                            <w14:alpha w14:val="65000"/>
                          </w14:srgbClr>
                        </w14:shadow>
                        <w14:textOutline w14:w="12255" w14:cap="flat" w14:cmpd="dbl" w14:algn="ctr">
                          <w14:noFill/>
                          <w14:prstDash w14:val="solid"/>
                          <w14:miter w14:lim="0"/>
                        </w14:textOutline>
                      </w:rPr>
                    </w:pPr>
                    <w:r w:rsidRPr="000E7835">
                      <w:rPr>
                        <w:rFonts w:ascii="Arimo" w:hAnsi="Arimo" w:cs="Arimo"/>
                        <w:b w:val="0"/>
                        <w:color w:val="000000" w:themeColor="text1"/>
                        <w:sz w:val="48"/>
                        <w:szCs w:val="48"/>
                        <w14:shadow w14:blurRad="38100" w14:dist="38100" w14:dir="7020000" w14:sx="100000" w14:sy="100000" w14:kx="0" w14:ky="0" w14:algn="tl">
                          <w14:srgbClr w14:val="000000">
                            <w14:alpha w14:val="65000"/>
                          </w14:srgbClr>
                        </w14:shadow>
                        <w14:textOutline w14:w="12255" w14:cap="flat" w14:cmpd="dbl" w14:algn="ctr">
                          <w14:noFill/>
                          <w14:prstDash w14:val="solid"/>
                          <w14:miter w14:lim="0"/>
                        </w14:textOutline>
                      </w:rPr>
                      <w:t>North Bench</w:t>
                    </w:r>
                    <w:r w:rsidR="00EF148B">
                      <w:rPr>
                        <w:rFonts w:ascii="Arimo" w:hAnsi="Arimo" w:cs="Arimo"/>
                        <w:b w:val="0"/>
                        <w:color w:val="000000" w:themeColor="text1"/>
                        <w:sz w:val="48"/>
                        <w:szCs w:val="48"/>
                        <w14:shadow w14:blurRad="38100" w14:dist="38100" w14:dir="7020000" w14:sx="100000" w14:sy="100000" w14:kx="0" w14:ky="0" w14:algn="tl">
                          <w14:srgbClr w14:val="000000">
                            <w14:alpha w14:val="65000"/>
                          </w14:srgbClr>
                        </w14:shadow>
                        <w14:textOutline w14:w="12255" w14:cap="flat" w14:cmpd="dbl" w14:algn="ctr">
                          <w14:noFill/>
                          <w14:prstDash w14:val="solid"/>
                          <w14:miter w14:lim="0"/>
                        </w14:textOutline>
                      </w:rPr>
                      <w:t xml:space="preserve"> Vol</w:t>
                    </w:r>
                    <w:r w:rsidR="006D151D">
                      <w:rPr>
                        <w:rFonts w:ascii="Arimo" w:hAnsi="Arimo" w:cs="Arimo"/>
                        <w:b w:val="0"/>
                        <w:color w:val="000000" w:themeColor="text1"/>
                        <w:sz w:val="48"/>
                        <w:szCs w:val="48"/>
                        <w14:shadow w14:blurRad="38100" w14:dist="38100" w14:dir="7020000" w14:sx="100000" w14:sy="100000" w14:kx="0" w14:ky="0" w14:algn="tl">
                          <w14:srgbClr w14:val="000000">
                            <w14:alpha w14:val="65000"/>
                          </w14:srgbClr>
                        </w14:shadow>
                        <w14:textOutline w14:w="12255" w14:cap="flat" w14:cmpd="dbl" w14:algn="ctr">
                          <w14:noFill/>
                          <w14:prstDash w14:val="solid"/>
                          <w14:miter w14:lim="0"/>
                        </w14:textOutline>
                      </w:rPr>
                      <w:t>unteer</w:t>
                    </w:r>
                    <w:r w:rsidRPr="000E7835">
                      <w:rPr>
                        <w:rFonts w:ascii="Arimo" w:hAnsi="Arimo" w:cs="Arimo"/>
                        <w:b w:val="0"/>
                        <w:color w:val="000000" w:themeColor="text1"/>
                        <w:sz w:val="48"/>
                        <w:szCs w:val="48"/>
                        <w14:shadow w14:blurRad="38100" w14:dist="38100" w14:dir="7020000" w14:sx="100000" w14:sy="100000" w14:kx="0" w14:ky="0" w14:algn="tl">
                          <w14:srgbClr w14:val="000000">
                            <w14:alpha w14:val="65000"/>
                          </w14:srgbClr>
                        </w14:shadow>
                        <w14:textOutline w14:w="12255" w14:cap="flat" w14:cmpd="dbl" w14:algn="ctr">
                          <w14:noFill/>
                          <w14:prstDash w14:val="solid"/>
                          <w14:miter w14:lim="0"/>
                        </w14:textOutline>
                      </w:rPr>
                      <w:t xml:space="preserve"> Fire District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BE8C172" wp14:editId="6B51F59F">
              <wp:simplePos x="0" y="0"/>
              <wp:positionH relativeFrom="margin">
                <wp:align>center</wp:align>
              </wp:positionH>
              <wp:positionV relativeFrom="paragraph">
                <wp:posOffset>-297815</wp:posOffset>
              </wp:positionV>
              <wp:extent cx="3267075" cy="61912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7075" cy="619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98A557" w14:textId="5DDB3685" w:rsidR="000E7835" w:rsidRPr="002D3C62" w:rsidRDefault="00BA22D6" w:rsidP="000E7835">
                          <w:pPr>
                            <w:jc w:val="center"/>
                            <w:rPr>
                              <w:rFonts w:ascii="Bahnschrift" w:eastAsia="Arial Unicode MS" w:hAnsi="Bahnschrift" w:cs="Arial Unicode MS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Bahnschrift" w:eastAsia="Arial Unicode MS" w:hAnsi="Bahnschrift" w:cs="Arial Unicode MS"/>
                              <w:sz w:val="28"/>
                              <w:szCs w:val="28"/>
                            </w:rPr>
                            <w:t>Ken Baker,</w:t>
                          </w:r>
                          <w:r w:rsidR="002D3C62" w:rsidRPr="002D3C62">
                            <w:rPr>
                              <w:rFonts w:ascii="Bahnschrift" w:eastAsia="Arial Unicode MS" w:hAnsi="Bahnschrift" w:cs="Arial Unicode MS"/>
                              <w:sz w:val="28"/>
                              <w:szCs w:val="28"/>
                            </w:rPr>
                            <w:t xml:space="preserve"> Chief of Department</w:t>
                          </w:r>
                        </w:p>
                        <w:p w14:paraId="110BA70B" w14:textId="77777777" w:rsidR="000E7835" w:rsidRPr="002E5012" w:rsidRDefault="000E7835" w:rsidP="000E7835">
                          <w:pPr>
                            <w:jc w:val="center"/>
                            <w:rPr>
                              <w:rFonts w:ascii="Bodoni MT" w:eastAsia="Arial Unicode MS" w:hAnsi="Bodoni MT" w:cs="Arial Unicode MS"/>
                              <w:i/>
                              <w:sz w:val="28"/>
                              <w:szCs w:val="20"/>
                            </w:rPr>
                          </w:pPr>
                          <w:r w:rsidRPr="002E5012">
                            <w:rPr>
                              <w:rFonts w:ascii="Bodoni MT" w:eastAsia="Arial Unicode MS" w:hAnsi="Bodoni MT" w:cs="Arial Unicode MS"/>
                              <w:i/>
                              <w:sz w:val="28"/>
                              <w:szCs w:val="20"/>
                            </w:rPr>
                            <w:t>Dedication to service and community!</w:t>
                          </w:r>
                        </w:p>
                        <w:p w14:paraId="0713F976" w14:textId="77777777" w:rsidR="000E7835" w:rsidRDefault="000E7835" w:rsidP="000E7835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E8C172" id="Text Box 2" o:spid="_x0000_s1027" type="#_x0000_t202" style="position:absolute;margin-left:0;margin-top:-23.45pt;width:257.25pt;height:48.75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" filled="f" stroked="f">
              <v:textbox>
                <w:txbxContent>
                  <w:p w14:paraId="0E98A557" w14:textId="5DDB3685" w:rsidR="000E7835" w:rsidRPr="002D3C62" w:rsidRDefault="00BA22D6" w:rsidP="000E7835">
                    <w:pPr>
                      <w:jc w:val="center"/>
                      <w:rPr>
                        <w:rFonts w:ascii="Bahnschrift" w:eastAsia="Arial Unicode MS" w:hAnsi="Bahnschrift" w:cs="Arial Unicode MS"/>
                        <w:sz w:val="28"/>
                        <w:szCs w:val="28"/>
                      </w:rPr>
                    </w:pPr>
                    <w:r>
                      <w:rPr>
                        <w:rFonts w:ascii="Bahnschrift" w:eastAsia="Arial Unicode MS" w:hAnsi="Bahnschrift" w:cs="Arial Unicode MS"/>
                        <w:sz w:val="28"/>
                        <w:szCs w:val="28"/>
                      </w:rPr>
                      <w:t>Ken Baker,</w:t>
                    </w:r>
                    <w:r w:rsidR="002D3C62" w:rsidRPr="002D3C62">
                      <w:rPr>
                        <w:rFonts w:ascii="Bahnschrift" w:eastAsia="Arial Unicode MS" w:hAnsi="Bahnschrift" w:cs="Arial Unicode MS"/>
                        <w:sz w:val="28"/>
                        <w:szCs w:val="28"/>
                      </w:rPr>
                      <w:t xml:space="preserve"> Chief of Department</w:t>
                    </w:r>
                  </w:p>
                  <w:p w14:paraId="110BA70B" w14:textId="77777777" w:rsidR="000E7835" w:rsidRPr="002E5012" w:rsidRDefault="000E7835" w:rsidP="000E7835">
                    <w:pPr>
                      <w:jc w:val="center"/>
                      <w:rPr>
                        <w:rFonts w:ascii="Bodoni MT" w:eastAsia="Arial Unicode MS" w:hAnsi="Bodoni MT" w:cs="Arial Unicode MS"/>
                        <w:i/>
                        <w:sz w:val="28"/>
                        <w:szCs w:val="20"/>
                      </w:rPr>
                    </w:pPr>
                    <w:r w:rsidRPr="002E5012">
                      <w:rPr>
                        <w:rFonts w:ascii="Bodoni MT" w:eastAsia="Arial Unicode MS" w:hAnsi="Bodoni MT" w:cs="Arial Unicode MS"/>
                        <w:i/>
                        <w:sz w:val="28"/>
                        <w:szCs w:val="20"/>
                      </w:rPr>
                      <w:t>Dedication to service and community!</w:t>
                    </w:r>
                  </w:p>
                  <w:p w14:paraId="0713F976" w14:textId="77777777" w:rsidR="000E7835" w:rsidRDefault="000E7835" w:rsidP="000E7835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6432" behindDoc="0" locked="1" layoutInCell="1" allowOverlap="1" wp14:anchorId="4248D257" wp14:editId="4F0BD720">
          <wp:simplePos x="0" y="0"/>
          <wp:positionH relativeFrom="column">
            <wp:posOffset>-771525</wp:posOffset>
          </wp:positionH>
          <wp:positionV relativeFrom="page">
            <wp:posOffset>161925</wp:posOffset>
          </wp:positionV>
          <wp:extent cx="650240" cy="80010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Chief-DC\Pictures\NBFD Patch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Cs w:val="2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9E6A3A2" wp14:editId="3020657B">
              <wp:simplePos x="0" y="0"/>
              <wp:positionH relativeFrom="page">
                <wp:align>left</wp:align>
              </wp:positionH>
              <wp:positionV relativeFrom="page">
                <wp:posOffset>466725</wp:posOffset>
              </wp:positionV>
              <wp:extent cx="7753350" cy="45085"/>
              <wp:effectExtent l="0" t="0" r="19050" b="1206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53350" cy="45085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rgbClr val="FFC000"/>
                        </a:solidFill>
                      </a:ln>
                    </wps:spPr>
                    <wps:style>
                      <a:lnRef idx="1">
                        <a:schemeClr val="accent5"/>
                      </a:lnRef>
                      <a:fillRef idx="3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6567D6" id="Rectangle 3" o:spid="_x0000_s1026" style="position:absolute;margin-left:0;margin-top:36.75pt;width:610.5pt;height:3.55pt;z-index:25166540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" fillcolor="red" strokecolor="#ffc000" strokeweight=".5pt">
              <w10:wrap anchorx="page" anchory="page"/>
            </v:rect>
          </w:pict>
        </mc:Fallback>
      </mc:AlternateContent>
    </w:r>
  </w:p>
  <w:p w14:paraId="25CDEF14" w14:textId="77777777" w:rsidR="000E7835" w:rsidRDefault="000E78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4E8D5" w14:textId="77777777" w:rsidR="006D151D" w:rsidRDefault="006D15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51609"/>
    <w:multiLevelType w:val="hybridMultilevel"/>
    <w:tmpl w:val="1FAC72F8"/>
    <w:lvl w:ilvl="0" w:tplc="63FC443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2B803798">
      <w:start w:val="1"/>
      <w:numFmt w:val="lowerLetter"/>
      <w:lvlText w:val="%2."/>
      <w:lvlJc w:val="left"/>
      <w:pPr>
        <w:ind w:left="189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0768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bbcc3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103"/>
    <w:rsid w:val="00002667"/>
    <w:rsid w:val="00014567"/>
    <w:rsid w:val="00035A27"/>
    <w:rsid w:val="00042A68"/>
    <w:rsid w:val="00044947"/>
    <w:rsid w:val="00044B43"/>
    <w:rsid w:val="00045CA2"/>
    <w:rsid w:val="00052E36"/>
    <w:rsid w:val="000610FF"/>
    <w:rsid w:val="00091534"/>
    <w:rsid w:val="000A3CAF"/>
    <w:rsid w:val="000E7835"/>
    <w:rsid w:val="000F03FA"/>
    <w:rsid w:val="000F0E76"/>
    <w:rsid w:val="000F4159"/>
    <w:rsid w:val="000F5669"/>
    <w:rsid w:val="000F5CD6"/>
    <w:rsid w:val="000F7184"/>
    <w:rsid w:val="00107E24"/>
    <w:rsid w:val="00110C43"/>
    <w:rsid w:val="00115F07"/>
    <w:rsid w:val="00171074"/>
    <w:rsid w:val="00182689"/>
    <w:rsid w:val="001A65F9"/>
    <w:rsid w:val="001B0AF7"/>
    <w:rsid w:val="001C7B9C"/>
    <w:rsid w:val="001D5EE7"/>
    <w:rsid w:val="001E30A6"/>
    <w:rsid w:val="001F5505"/>
    <w:rsid w:val="002048B4"/>
    <w:rsid w:val="00222421"/>
    <w:rsid w:val="002512B7"/>
    <w:rsid w:val="002514D1"/>
    <w:rsid w:val="00262DB6"/>
    <w:rsid w:val="0026718C"/>
    <w:rsid w:val="00267A26"/>
    <w:rsid w:val="00276D67"/>
    <w:rsid w:val="00293ED3"/>
    <w:rsid w:val="002C3A30"/>
    <w:rsid w:val="002C3E24"/>
    <w:rsid w:val="002D3C62"/>
    <w:rsid w:val="002D5A9B"/>
    <w:rsid w:val="002E0EAD"/>
    <w:rsid w:val="002E5012"/>
    <w:rsid w:val="002E5F86"/>
    <w:rsid w:val="002F1FAC"/>
    <w:rsid w:val="00326133"/>
    <w:rsid w:val="003468D1"/>
    <w:rsid w:val="003624EF"/>
    <w:rsid w:val="003639EC"/>
    <w:rsid w:val="00376073"/>
    <w:rsid w:val="003B3CC5"/>
    <w:rsid w:val="003B5F7F"/>
    <w:rsid w:val="003D354B"/>
    <w:rsid w:val="003D4654"/>
    <w:rsid w:val="003E0500"/>
    <w:rsid w:val="003E3E75"/>
    <w:rsid w:val="003F120D"/>
    <w:rsid w:val="003F4BA9"/>
    <w:rsid w:val="00414D38"/>
    <w:rsid w:val="004355A9"/>
    <w:rsid w:val="004508A0"/>
    <w:rsid w:val="00450F24"/>
    <w:rsid w:val="0045524E"/>
    <w:rsid w:val="00463E12"/>
    <w:rsid w:val="0047054E"/>
    <w:rsid w:val="00493460"/>
    <w:rsid w:val="004B4B1E"/>
    <w:rsid w:val="004C2D95"/>
    <w:rsid w:val="00513FE1"/>
    <w:rsid w:val="00541D88"/>
    <w:rsid w:val="00585B2A"/>
    <w:rsid w:val="005B0D15"/>
    <w:rsid w:val="005C6E92"/>
    <w:rsid w:val="005D7B5D"/>
    <w:rsid w:val="00600BFB"/>
    <w:rsid w:val="0062140F"/>
    <w:rsid w:val="006343F0"/>
    <w:rsid w:val="00650DD5"/>
    <w:rsid w:val="006615E9"/>
    <w:rsid w:val="006A5E2D"/>
    <w:rsid w:val="006C4411"/>
    <w:rsid w:val="006D151D"/>
    <w:rsid w:val="006E4E8F"/>
    <w:rsid w:val="00703E8A"/>
    <w:rsid w:val="00717E66"/>
    <w:rsid w:val="007352F0"/>
    <w:rsid w:val="007854FC"/>
    <w:rsid w:val="00787134"/>
    <w:rsid w:val="007B4FD9"/>
    <w:rsid w:val="007C4D80"/>
    <w:rsid w:val="007F66AF"/>
    <w:rsid w:val="00811AFF"/>
    <w:rsid w:val="00832E86"/>
    <w:rsid w:val="00853356"/>
    <w:rsid w:val="00857C38"/>
    <w:rsid w:val="00874B76"/>
    <w:rsid w:val="00875C50"/>
    <w:rsid w:val="00876549"/>
    <w:rsid w:val="00881E53"/>
    <w:rsid w:val="00892569"/>
    <w:rsid w:val="00897EFB"/>
    <w:rsid w:val="008A208F"/>
    <w:rsid w:val="008B7BD7"/>
    <w:rsid w:val="008E3429"/>
    <w:rsid w:val="008F598E"/>
    <w:rsid w:val="00914C65"/>
    <w:rsid w:val="0093407C"/>
    <w:rsid w:val="00937080"/>
    <w:rsid w:val="0094113B"/>
    <w:rsid w:val="00952570"/>
    <w:rsid w:val="009618C6"/>
    <w:rsid w:val="00983B41"/>
    <w:rsid w:val="009A082D"/>
    <w:rsid w:val="009A6648"/>
    <w:rsid w:val="009B52FC"/>
    <w:rsid w:val="009B5A87"/>
    <w:rsid w:val="009C1699"/>
    <w:rsid w:val="009F7032"/>
    <w:rsid w:val="00A155EC"/>
    <w:rsid w:val="00A45A80"/>
    <w:rsid w:val="00A96D0F"/>
    <w:rsid w:val="00A97732"/>
    <w:rsid w:val="00AC60E8"/>
    <w:rsid w:val="00AE4107"/>
    <w:rsid w:val="00B006EA"/>
    <w:rsid w:val="00B33AC3"/>
    <w:rsid w:val="00B37197"/>
    <w:rsid w:val="00B41F0E"/>
    <w:rsid w:val="00B667DB"/>
    <w:rsid w:val="00B66CC2"/>
    <w:rsid w:val="00B92366"/>
    <w:rsid w:val="00BA04D0"/>
    <w:rsid w:val="00BA22D6"/>
    <w:rsid w:val="00BA2D65"/>
    <w:rsid w:val="00BB46C7"/>
    <w:rsid w:val="00BC425E"/>
    <w:rsid w:val="00BC7A8B"/>
    <w:rsid w:val="00BD7FE0"/>
    <w:rsid w:val="00BF4AB6"/>
    <w:rsid w:val="00C071D1"/>
    <w:rsid w:val="00C13F36"/>
    <w:rsid w:val="00C25FAE"/>
    <w:rsid w:val="00C26221"/>
    <w:rsid w:val="00C47528"/>
    <w:rsid w:val="00C55F27"/>
    <w:rsid w:val="00C7384E"/>
    <w:rsid w:val="00C87552"/>
    <w:rsid w:val="00CA1F57"/>
    <w:rsid w:val="00CA4788"/>
    <w:rsid w:val="00CA4B4F"/>
    <w:rsid w:val="00CB2326"/>
    <w:rsid w:val="00CC5CAB"/>
    <w:rsid w:val="00CD5051"/>
    <w:rsid w:val="00CE3172"/>
    <w:rsid w:val="00CE662D"/>
    <w:rsid w:val="00CE75C7"/>
    <w:rsid w:val="00CF3B7C"/>
    <w:rsid w:val="00CF4C10"/>
    <w:rsid w:val="00CF6203"/>
    <w:rsid w:val="00D0348A"/>
    <w:rsid w:val="00D600EE"/>
    <w:rsid w:val="00D60569"/>
    <w:rsid w:val="00D83D6A"/>
    <w:rsid w:val="00D86B81"/>
    <w:rsid w:val="00D926DF"/>
    <w:rsid w:val="00D93105"/>
    <w:rsid w:val="00D94D03"/>
    <w:rsid w:val="00DA4804"/>
    <w:rsid w:val="00DA657D"/>
    <w:rsid w:val="00DC0065"/>
    <w:rsid w:val="00DC725D"/>
    <w:rsid w:val="00DE2974"/>
    <w:rsid w:val="00DE666E"/>
    <w:rsid w:val="00E103DC"/>
    <w:rsid w:val="00E16301"/>
    <w:rsid w:val="00E17DF2"/>
    <w:rsid w:val="00E257AF"/>
    <w:rsid w:val="00E33727"/>
    <w:rsid w:val="00E47C9F"/>
    <w:rsid w:val="00E606BC"/>
    <w:rsid w:val="00E6486D"/>
    <w:rsid w:val="00E725B8"/>
    <w:rsid w:val="00E7574A"/>
    <w:rsid w:val="00E83BE2"/>
    <w:rsid w:val="00E95BDF"/>
    <w:rsid w:val="00EA08F2"/>
    <w:rsid w:val="00EA310B"/>
    <w:rsid w:val="00EB7CD3"/>
    <w:rsid w:val="00EC2378"/>
    <w:rsid w:val="00ED15A4"/>
    <w:rsid w:val="00ED259F"/>
    <w:rsid w:val="00ED7D1B"/>
    <w:rsid w:val="00EF1103"/>
    <w:rsid w:val="00EF148B"/>
    <w:rsid w:val="00EF3E96"/>
    <w:rsid w:val="00EF565D"/>
    <w:rsid w:val="00F5610D"/>
    <w:rsid w:val="00F73781"/>
    <w:rsid w:val="00F859C6"/>
    <w:rsid w:val="00F92000"/>
    <w:rsid w:val="00FA295F"/>
    <w:rsid w:val="00FB1F55"/>
    <w:rsid w:val="00FB3AEF"/>
    <w:rsid w:val="00FC37D6"/>
    <w:rsid w:val="00FE6828"/>
    <w:rsid w:val="00FF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bbcc30"/>
    </o:shapedefaults>
    <o:shapelayout v:ext="edit">
      <o:idmap v:ext="edit" data="2"/>
    </o:shapelayout>
  </w:shapeDefaults>
  <w:doNotEmbedSmartTags/>
  <w:decimalSymbol w:val="."/>
  <w:listSeparator w:val=","/>
  <w14:docId w14:val="0BE15C61"/>
  <w15:docId w15:val="{0D98FE4A-349F-431C-9F46-27CA49C83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LINE">
    <w:name w:val="HEADLINE"/>
    <w:basedOn w:val="Normal"/>
    <w:rsid w:val="000F5CD6"/>
    <w:pPr>
      <w:jc w:val="center"/>
    </w:pPr>
    <w:rPr>
      <w:rFonts w:ascii="Arial" w:hAnsi="Arial"/>
      <w:b/>
      <w:color w:val="FF3E00"/>
    </w:rPr>
  </w:style>
  <w:style w:type="paragraph" w:customStyle="1" w:styleId="LOGOBOX">
    <w:name w:val="LOGO BOX"/>
    <w:basedOn w:val="Normal"/>
    <w:rsid w:val="000F5CD6"/>
    <w:pPr>
      <w:widowControl w:val="0"/>
      <w:autoSpaceDE w:val="0"/>
      <w:autoSpaceDN w:val="0"/>
      <w:adjustRightInd w:val="0"/>
      <w:spacing w:line="200" w:lineRule="atLeast"/>
      <w:jc w:val="center"/>
      <w:textAlignment w:val="center"/>
    </w:pPr>
    <w:rPr>
      <w:rFonts w:ascii="Arial" w:hAnsi="Arial" w:cs="Arial"/>
      <w:color w:val="808080"/>
      <w:sz w:val="16"/>
      <w:szCs w:val="20"/>
    </w:rPr>
  </w:style>
  <w:style w:type="paragraph" w:customStyle="1" w:styleId="Address">
    <w:name w:val="Address"/>
    <w:basedOn w:val="Normal"/>
    <w:link w:val="AddressChar"/>
    <w:qFormat/>
    <w:rsid w:val="000F5CD6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Arial" w:hAnsi="Arial" w:cs="Arial"/>
      <w:color w:val="808080"/>
      <w:sz w:val="16"/>
      <w:szCs w:val="16"/>
    </w:rPr>
  </w:style>
  <w:style w:type="paragraph" w:customStyle="1" w:styleId="phfax">
    <w:name w:val="ph/fax"/>
    <w:basedOn w:val="Normal"/>
    <w:link w:val="phfaxChar"/>
    <w:qFormat/>
    <w:rsid w:val="000F5CD6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Arial" w:hAnsi="Arial"/>
      <w:color w:val="808080"/>
      <w:sz w:val="16"/>
      <w:szCs w:val="16"/>
    </w:rPr>
  </w:style>
  <w:style w:type="character" w:customStyle="1" w:styleId="AddressChar">
    <w:name w:val="Address Char"/>
    <w:basedOn w:val="DefaultParagraphFont"/>
    <w:link w:val="Address"/>
    <w:rsid w:val="000F5CD6"/>
    <w:rPr>
      <w:rFonts w:ascii="Arial" w:hAnsi="Arial" w:cs="Arial"/>
      <w:color w:val="808080"/>
      <w:sz w:val="16"/>
      <w:szCs w:val="16"/>
    </w:rPr>
  </w:style>
  <w:style w:type="paragraph" w:customStyle="1" w:styleId="website">
    <w:name w:val="website"/>
    <w:basedOn w:val="Normal"/>
    <w:link w:val="websiteChar"/>
    <w:qFormat/>
    <w:rsid w:val="000F5CD6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Arial" w:hAnsi="Arial"/>
      <w:color w:val="808080"/>
      <w:sz w:val="16"/>
      <w:szCs w:val="16"/>
    </w:rPr>
  </w:style>
  <w:style w:type="character" w:customStyle="1" w:styleId="phfaxChar">
    <w:name w:val="ph/fax Char"/>
    <w:basedOn w:val="DefaultParagraphFont"/>
    <w:link w:val="phfax"/>
    <w:rsid w:val="000F5CD6"/>
    <w:rPr>
      <w:rFonts w:ascii="Arial" w:hAnsi="Arial"/>
      <w:color w:val="808080"/>
      <w:sz w:val="16"/>
      <w:szCs w:val="16"/>
    </w:rPr>
  </w:style>
  <w:style w:type="paragraph" w:customStyle="1" w:styleId="YourNameHere">
    <w:name w:val="Your Name Here"/>
    <w:basedOn w:val="Normal"/>
    <w:link w:val="YourNameHereChar"/>
    <w:qFormat/>
    <w:rsid w:val="000F5CD6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Arial" w:hAnsi="Arial"/>
      <w:b/>
      <w:color w:val="BBCC30"/>
      <w:sz w:val="16"/>
      <w:szCs w:val="16"/>
    </w:rPr>
  </w:style>
  <w:style w:type="character" w:customStyle="1" w:styleId="websiteChar">
    <w:name w:val="website Char"/>
    <w:basedOn w:val="DefaultParagraphFont"/>
    <w:link w:val="website"/>
    <w:rsid w:val="000F5CD6"/>
    <w:rPr>
      <w:rFonts w:ascii="Arial" w:hAnsi="Arial"/>
      <w:color w:val="808080"/>
      <w:sz w:val="16"/>
      <w:szCs w:val="16"/>
    </w:rPr>
  </w:style>
  <w:style w:type="paragraph" w:customStyle="1" w:styleId="YourTitleHere">
    <w:name w:val="Your Title Here"/>
    <w:basedOn w:val="Normal"/>
    <w:link w:val="YourTitleHereChar"/>
    <w:qFormat/>
    <w:rsid w:val="000F5CD6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Arial" w:hAnsi="Arial"/>
      <w:color w:val="808080"/>
      <w:sz w:val="16"/>
      <w:szCs w:val="16"/>
    </w:rPr>
  </w:style>
  <w:style w:type="character" w:customStyle="1" w:styleId="YourNameHereChar">
    <w:name w:val="Your Name Here Char"/>
    <w:basedOn w:val="DefaultParagraphFont"/>
    <w:link w:val="YourNameHere"/>
    <w:rsid w:val="000F5CD6"/>
    <w:rPr>
      <w:rFonts w:ascii="Arial" w:hAnsi="Arial"/>
      <w:b/>
      <w:color w:val="BBCC30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5A27"/>
    <w:rPr>
      <w:rFonts w:ascii="Segoe UI" w:hAnsi="Segoe UI" w:cs="Segoe UI"/>
      <w:sz w:val="18"/>
      <w:szCs w:val="18"/>
    </w:rPr>
  </w:style>
  <w:style w:type="character" w:customStyle="1" w:styleId="YourTitleHereChar">
    <w:name w:val="Your Title Here Char"/>
    <w:basedOn w:val="DefaultParagraphFont"/>
    <w:link w:val="YourTitleHere"/>
    <w:rsid w:val="000F5CD6"/>
    <w:rPr>
      <w:rFonts w:ascii="Arial" w:hAnsi="Arial"/>
      <w:color w:val="808080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A2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F3E9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66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666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E66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666E"/>
    <w:rPr>
      <w:sz w:val="24"/>
      <w:szCs w:val="24"/>
    </w:rPr>
  </w:style>
  <w:style w:type="table" w:styleId="TableGrid">
    <w:name w:val="Table Grid"/>
    <w:basedOn w:val="TableNormal"/>
    <w:uiPriority w:val="59"/>
    <w:rsid w:val="00874B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1A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2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orthbenchfire.com" TargetMode="External"/><Relationship Id="rId1" Type="http://schemas.openxmlformats.org/officeDocument/2006/relationships/hyperlink" Target="http://www.northbenchfire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ief-DC\AppData\Roaming\Microsoft\Templates\Letterhead%20(Modern%20Elegance%20design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59347-6E9C-4561-9B6C-F0D474B27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(Modern Elegance design)</Template>
  <TotalTime>117</TotalTime>
  <Pages>3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 jackson</dc:creator>
  <cp:lastModifiedBy>Secretary NorthBenchFire</cp:lastModifiedBy>
  <cp:revision>53</cp:revision>
  <cp:lastPrinted>2020-07-14T19:29:00Z</cp:lastPrinted>
  <dcterms:created xsi:type="dcterms:W3CDTF">2025-03-07T21:35:00Z</dcterms:created>
  <dcterms:modified xsi:type="dcterms:W3CDTF">2026-06-09T04:46:00Z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TC103794489990</vt:lpwstr>
  </property>
</Properties>
</file>