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94C08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NBVFD Meeting Date </w:t>
      </w:r>
    </w:p>
    <w:p w14:paraId="64E6BA0D" w14:textId="08CE4190" w:rsidR="00CF4C10" w:rsidRDefault="0052567C" w:rsidP="00CF4C10">
      <w:pPr>
        <w:rPr>
          <w:sz w:val="28"/>
          <w:szCs w:val="28"/>
        </w:rPr>
      </w:pPr>
      <w:r>
        <w:rPr>
          <w:sz w:val="28"/>
          <w:szCs w:val="28"/>
        </w:rPr>
        <w:t>June 8th</w:t>
      </w:r>
      <w:r w:rsidR="00CF4C10">
        <w:rPr>
          <w:sz w:val="28"/>
          <w:szCs w:val="28"/>
        </w:rPr>
        <w:t>, 2026</w:t>
      </w:r>
    </w:p>
    <w:p w14:paraId="027C7B30" w14:textId="77777777" w:rsidR="00CF4C10" w:rsidRDefault="00CF4C10" w:rsidP="00CF4C10">
      <w:pPr>
        <w:rPr>
          <w:sz w:val="28"/>
          <w:szCs w:val="28"/>
        </w:rPr>
      </w:pPr>
    </w:p>
    <w:p w14:paraId="7C8E9A94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Attendance</w:t>
      </w:r>
    </w:p>
    <w:p w14:paraId="01A0D7CC" w14:textId="77777777" w:rsidR="00414D38" w:rsidRDefault="00414D38" w:rsidP="00267A26">
      <w:pPr>
        <w:rPr>
          <w:sz w:val="28"/>
          <w:szCs w:val="28"/>
        </w:rPr>
      </w:pPr>
    </w:p>
    <w:p w14:paraId="290B58E0" w14:textId="4B3D16CF" w:rsidR="00CF4C10" w:rsidRDefault="00CF4C10" w:rsidP="00267A26">
      <w:pPr>
        <w:rPr>
          <w:sz w:val="28"/>
          <w:szCs w:val="28"/>
        </w:rPr>
      </w:pPr>
      <w:r>
        <w:rPr>
          <w:sz w:val="28"/>
          <w:szCs w:val="28"/>
        </w:rPr>
        <w:t>Jim Hill</w:t>
      </w:r>
      <w:r w:rsidR="00267A26">
        <w:rPr>
          <w:sz w:val="28"/>
          <w:szCs w:val="28"/>
        </w:rPr>
        <w:t xml:space="preserve"> -</w:t>
      </w:r>
      <w:r w:rsidR="00E103DC">
        <w:rPr>
          <w:sz w:val="28"/>
          <w:szCs w:val="28"/>
        </w:rPr>
        <w:t>President</w:t>
      </w:r>
    </w:p>
    <w:p w14:paraId="5B5F5520" w14:textId="5E8366CC" w:rsidR="00E103DC" w:rsidRDefault="00315032" w:rsidP="00267A26">
      <w:pPr>
        <w:rPr>
          <w:sz w:val="28"/>
          <w:szCs w:val="28"/>
        </w:rPr>
      </w:pPr>
      <w:r>
        <w:rPr>
          <w:sz w:val="28"/>
          <w:szCs w:val="28"/>
        </w:rPr>
        <w:t xml:space="preserve">Absent - </w:t>
      </w:r>
      <w:r w:rsidR="00E103DC">
        <w:rPr>
          <w:sz w:val="28"/>
          <w:szCs w:val="28"/>
        </w:rPr>
        <w:t>Casey West – Vice President</w:t>
      </w:r>
    </w:p>
    <w:p w14:paraId="335D4984" w14:textId="00BA41A2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Ken Baker</w:t>
      </w:r>
      <w:r w:rsidR="00C26221">
        <w:rPr>
          <w:sz w:val="28"/>
          <w:szCs w:val="28"/>
        </w:rPr>
        <w:t xml:space="preserve"> - Chief</w:t>
      </w:r>
    </w:p>
    <w:p w14:paraId="1CDA1303" w14:textId="249AD1B0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Edna Runyan</w:t>
      </w:r>
      <w:r w:rsidR="00C26221">
        <w:rPr>
          <w:sz w:val="28"/>
          <w:szCs w:val="28"/>
        </w:rPr>
        <w:t xml:space="preserve"> - Treasurer</w:t>
      </w:r>
    </w:p>
    <w:p w14:paraId="75182D8F" w14:textId="5A2F8909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Aaron Rutherford</w:t>
      </w:r>
      <w:r w:rsidR="00C26221">
        <w:rPr>
          <w:sz w:val="28"/>
          <w:szCs w:val="28"/>
        </w:rPr>
        <w:t xml:space="preserve"> - Secretary</w:t>
      </w:r>
    </w:p>
    <w:p w14:paraId="3B98AE20" w14:textId="6D4DE5EB" w:rsidR="00CF4C10" w:rsidRDefault="00C26221" w:rsidP="00CF4C10">
      <w:pPr>
        <w:rPr>
          <w:sz w:val="28"/>
          <w:szCs w:val="28"/>
        </w:rPr>
      </w:pPr>
      <w:r>
        <w:rPr>
          <w:sz w:val="28"/>
          <w:szCs w:val="28"/>
        </w:rPr>
        <w:t>Sam Wolfe</w:t>
      </w:r>
      <w:r w:rsidR="00414D38">
        <w:rPr>
          <w:sz w:val="28"/>
          <w:szCs w:val="28"/>
        </w:rPr>
        <w:t xml:space="preserve"> - Director</w:t>
      </w:r>
    </w:p>
    <w:p w14:paraId="6B5CE01B" w14:textId="77777777" w:rsidR="00CF4C10" w:rsidRDefault="00CF4C10" w:rsidP="00CF4C10">
      <w:pPr>
        <w:rPr>
          <w:sz w:val="28"/>
          <w:szCs w:val="28"/>
        </w:rPr>
      </w:pPr>
    </w:p>
    <w:p w14:paraId="650E6DE2" w14:textId="77777777" w:rsidR="00CF4C10" w:rsidRDefault="00CF4C10" w:rsidP="00CF4C10">
      <w:pPr>
        <w:rPr>
          <w:sz w:val="28"/>
          <w:szCs w:val="28"/>
        </w:rPr>
      </w:pPr>
    </w:p>
    <w:p w14:paraId="1BE6E6CE" w14:textId="77777777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>Public comment.</w:t>
      </w:r>
    </w:p>
    <w:p w14:paraId="0431390B" w14:textId="77777777" w:rsidR="0052567C" w:rsidRPr="0052567C" w:rsidRDefault="0052567C" w:rsidP="0052567C">
      <w:pPr>
        <w:rPr>
          <w:sz w:val="28"/>
          <w:szCs w:val="28"/>
        </w:rPr>
      </w:pPr>
    </w:p>
    <w:p w14:paraId="6F660F8E" w14:textId="77777777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>4. May 11 minutes need auxiliary sheet added. Sam moved to accept minutes with this addition. Aaron seconded. Passed 4-0-1 absent. Passed</w:t>
      </w:r>
    </w:p>
    <w:p w14:paraId="396FB7C1" w14:textId="77777777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>  Special meeting minutes 5/14/26. **Aaron will get them out.</w:t>
      </w:r>
    </w:p>
    <w:p w14:paraId="0DE93E68" w14:textId="77777777" w:rsidR="0052567C" w:rsidRPr="0052567C" w:rsidRDefault="0052567C" w:rsidP="0052567C">
      <w:pPr>
        <w:rPr>
          <w:sz w:val="28"/>
          <w:szCs w:val="28"/>
        </w:rPr>
      </w:pPr>
    </w:p>
    <w:p w14:paraId="480BE6B6" w14:textId="77777777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>5. Chief’s Report</w:t>
      </w:r>
    </w:p>
    <w:p w14:paraId="0B9EA02C" w14:textId="05D4EBC0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 xml:space="preserve">  Working still on acquiring a medical </w:t>
      </w:r>
      <w:proofErr w:type="gramStart"/>
      <w:r w:rsidRPr="0052567C">
        <w:rPr>
          <w:sz w:val="28"/>
          <w:szCs w:val="28"/>
        </w:rPr>
        <w:t>director.(</w:t>
      </w:r>
      <w:proofErr w:type="gramEnd"/>
      <w:r w:rsidRPr="0052567C">
        <w:rPr>
          <w:sz w:val="28"/>
          <w:szCs w:val="28"/>
        </w:rPr>
        <w:t>for protection of assisting in medical intervention)</w:t>
      </w:r>
    </w:p>
    <w:p w14:paraId="5F737978" w14:textId="77777777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>  RFC Grant is submitted.</w:t>
      </w:r>
    </w:p>
    <w:p w14:paraId="6C07E75A" w14:textId="77777777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>  DO WE HAVE AVIPER CONTRACT? WHAT VEHICLES?</w:t>
      </w:r>
    </w:p>
    <w:p w14:paraId="06436415" w14:textId="77777777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>  July 1, insurance bill due. Completing list of vehicles to be insured.</w:t>
      </w:r>
    </w:p>
    <w:p w14:paraId="62631AD2" w14:textId="77777777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> **Ken </w:t>
      </w:r>
      <w:proofErr w:type="gramStart"/>
      <w:r w:rsidRPr="0052567C">
        <w:rPr>
          <w:sz w:val="28"/>
          <w:szCs w:val="28"/>
        </w:rPr>
        <w:t>send</w:t>
      </w:r>
      <w:proofErr w:type="gramEnd"/>
      <w:r w:rsidRPr="0052567C">
        <w:rPr>
          <w:sz w:val="28"/>
          <w:szCs w:val="28"/>
        </w:rPr>
        <w:t xml:space="preserve"> out a chain of command </w:t>
      </w:r>
    </w:p>
    <w:p w14:paraId="0F08D60A" w14:textId="77777777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> **Ken working on surplus vehicles</w:t>
      </w:r>
    </w:p>
    <w:p w14:paraId="6107F8C0" w14:textId="77777777" w:rsidR="0052567C" w:rsidRPr="0052567C" w:rsidRDefault="0052567C" w:rsidP="0052567C">
      <w:pPr>
        <w:rPr>
          <w:sz w:val="28"/>
          <w:szCs w:val="28"/>
        </w:rPr>
      </w:pPr>
    </w:p>
    <w:p w14:paraId="09DEC3A8" w14:textId="77777777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>6. Kootenai Tribe meeting. </w:t>
      </w:r>
    </w:p>
    <w:p w14:paraId="4204B8B5" w14:textId="77777777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 xml:space="preserve">  Ken </w:t>
      </w:r>
      <w:proofErr w:type="gramStart"/>
      <w:r w:rsidRPr="0052567C">
        <w:rPr>
          <w:sz w:val="28"/>
          <w:szCs w:val="28"/>
        </w:rPr>
        <w:t>met with</w:t>
      </w:r>
      <w:proofErr w:type="gramEnd"/>
      <w:r w:rsidRPr="0052567C">
        <w:rPr>
          <w:sz w:val="28"/>
          <w:szCs w:val="28"/>
        </w:rPr>
        <w:t xml:space="preserve"> Teresa Wheat and Jennifer Porter. They do not have an agreement in hand for NBVFD. </w:t>
      </w:r>
    </w:p>
    <w:p w14:paraId="4A2EC5D4" w14:textId="77777777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>  **Ken will contact Teresa again, if one is not found, board will write up new one. Should have this done by July. </w:t>
      </w:r>
    </w:p>
    <w:p w14:paraId="7F683A31" w14:textId="77777777" w:rsidR="0052567C" w:rsidRPr="0052567C" w:rsidRDefault="0052567C" w:rsidP="0052567C">
      <w:pPr>
        <w:rPr>
          <w:sz w:val="28"/>
          <w:szCs w:val="28"/>
        </w:rPr>
      </w:pPr>
    </w:p>
    <w:p w14:paraId="5C8D6462" w14:textId="77777777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>7. Treasurer’s Report</w:t>
      </w:r>
    </w:p>
    <w:p w14:paraId="3750E3BC" w14:textId="77777777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>  Attached.</w:t>
      </w:r>
    </w:p>
    <w:p w14:paraId="353D7EDC" w14:textId="77777777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 xml:space="preserve">**Edna and Ken make </w:t>
      </w:r>
      <w:proofErr w:type="gramStart"/>
      <w:r w:rsidRPr="0052567C">
        <w:rPr>
          <w:sz w:val="28"/>
          <w:szCs w:val="28"/>
        </w:rPr>
        <w:t>note</w:t>
      </w:r>
      <w:proofErr w:type="gramEnd"/>
      <w:r w:rsidRPr="0052567C">
        <w:rPr>
          <w:sz w:val="28"/>
          <w:szCs w:val="28"/>
        </w:rPr>
        <w:t xml:space="preserve"> about </w:t>
      </w:r>
      <w:proofErr w:type="gramStart"/>
      <w:r w:rsidRPr="0052567C">
        <w:rPr>
          <w:sz w:val="28"/>
          <w:szCs w:val="28"/>
        </w:rPr>
        <w:t>vehicle #’</w:t>
      </w:r>
      <w:proofErr w:type="gramEnd"/>
      <w:r w:rsidRPr="0052567C">
        <w:rPr>
          <w:sz w:val="28"/>
          <w:szCs w:val="28"/>
        </w:rPr>
        <w:t>s that are in service. Sam motioned to approve with notes added. Aaron seconded. 4-0-1 absent. Passed</w:t>
      </w:r>
    </w:p>
    <w:p w14:paraId="1338966A" w14:textId="77777777" w:rsidR="0052567C" w:rsidRPr="0052567C" w:rsidRDefault="0052567C" w:rsidP="0052567C">
      <w:pPr>
        <w:rPr>
          <w:sz w:val="28"/>
          <w:szCs w:val="28"/>
        </w:rPr>
      </w:pPr>
    </w:p>
    <w:p w14:paraId="7CEF27D6" w14:textId="77777777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>8. Auxiliary's Report</w:t>
      </w:r>
    </w:p>
    <w:p w14:paraId="7DD839F2" w14:textId="77777777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>  Attached.</w:t>
      </w:r>
    </w:p>
    <w:p w14:paraId="6B33E6D5" w14:textId="77777777" w:rsidR="0052567C" w:rsidRPr="0052567C" w:rsidRDefault="0052567C" w:rsidP="0052567C">
      <w:pPr>
        <w:rPr>
          <w:sz w:val="28"/>
          <w:szCs w:val="28"/>
        </w:rPr>
      </w:pPr>
    </w:p>
    <w:p w14:paraId="412B6533" w14:textId="77777777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>9. Second notices. Still being worked on.</w:t>
      </w:r>
    </w:p>
    <w:p w14:paraId="38D63E0E" w14:textId="77777777" w:rsidR="0052567C" w:rsidRPr="0052567C" w:rsidRDefault="0052567C" w:rsidP="0052567C">
      <w:pPr>
        <w:rPr>
          <w:sz w:val="28"/>
          <w:szCs w:val="28"/>
        </w:rPr>
      </w:pPr>
    </w:p>
    <w:p w14:paraId="0E17617A" w14:textId="77777777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 xml:space="preserve">10. Jacob Bushnell presented a contract for IT services. Would like to trade his membership dues plus bill at $350.00 per </w:t>
      </w:r>
      <w:proofErr w:type="gramStart"/>
      <w:r w:rsidRPr="0052567C">
        <w:rPr>
          <w:sz w:val="28"/>
          <w:szCs w:val="28"/>
        </w:rPr>
        <w:t>month.*</w:t>
      </w:r>
      <w:proofErr w:type="gramEnd"/>
      <w:r w:rsidRPr="0052567C">
        <w:rPr>
          <w:sz w:val="28"/>
          <w:szCs w:val="28"/>
        </w:rPr>
        <w:t>* Board will review.</w:t>
      </w:r>
    </w:p>
    <w:p w14:paraId="32033640" w14:textId="77777777" w:rsidR="0052567C" w:rsidRPr="0052567C" w:rsidRDefault="0052567C" w:rsidP="0052567C">
      <w:pPr>
        <w:rPr>
          <w:sz w:val="28"/>
          <w:szCs w:val="28"/>
        </w:rPr>
      </w:pPr>
    </w:p>
    <w:p w14:paraId="4045002E" w14:textId="77777777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>11.tax base progress, discussed.</w:t>
      </w:r>
    </w:p>
    <w:p w14:paraId="3224B0C4" w14:textId="77777777" w:rsidR="0052567C" w:rsidRPr="0052567C" w:rsidRDefault="0052567C" w:rsidP="0052567C">
      <w:pPr>
        <w:rPr>
          <w:sz w:val="28"/>
          <w:szCs w:val="28"/>
        </w:rPr>
      </w:pPr>
    </w:p>
    <w:p w14:paraId="449E10B1" w14:textId="77777777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>12. Change in down payment to Dodd’s for trucks purchased discussed.</w:t>
      </w:r>
    </w:p>
    <w:p w14:paraId="7EF326B2" w14:textId="77777777" w:rsidR="0052567C" w:rsidRPr="0052567C" w:rsidRDefault="0052567C" w:rsidP="0052567C">
      <w:pPr>
        <w:rPr>
          <w:sz w:val="28"/>
          <w:szCs w:val="28"/>
        </w:rPr>
      </w:pPr>
    </w:p>
    <w:p w14:paraId="5120770B" w14:textId="77777777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>Edna left at 8:15.</w:t>
      </w:r>
    </w:p>
    <w:p w14:paraId="6583CEEA" w14:textId="77777777" w:rsidR="0052567C" w:rsidRPr="0052567C" w:rsidRDefault="0052567C" w:rsidP="0052567C">
      <w:pPr>
        <w:rPr>
          <w:sz w:val="28"/>
          <w:szCs w:val="28"/>
        </w:rPr>
      </w:pPr>
    </w:p>
    <w:p w14:paraId="0CA5D2C2" w14:textId="77777777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 xml:space="preserve">13. Dodd’s purchase agreement </w:t>
      </w:r>
      <w:proofErr w:type="gramStart"/>
      <w:r w:rsidRPr="0052567C">
        <w:rPr>
          <w:sz w:val="28"/>
          <w:szCs w:val="28"/>
        </w:rPr>
        <w:t>already</w:t>
      </w:r>
      <w:proofErr w:type="gramEnd"/>
      <w:r w:rsidRPr="0052567C">
        <w:rPr>
          <w:sz w:val="28"/>
          <w:szCs w:val="28"/>
        </w:rPr>
        <w:t xml:space="preserve"> signed. Jim signed bill of sale. **Ken will get Casey to sign.</w:t>
      </w:r>
    </w:p>
    <w:p w14:paraId="50931798" w14:textId="77777777" w:rsidR="0052567C" w:rsidRPr="0052567C" w:rsidRDefault="0052567C" w:rsidP="0052567C">
      <w:pPr>
        <w:rPr>
          <w:sz w:val="28"/>
          <w:szCs w:val="28"/>
        </w:rPr>
      </w:pPr>
    </w:p>
    <w:p w14:paraId="35FD081F" w14:textId="77777777" w:rsidR="0052567C" w:rsidRPr="0052567C" w:rsidRDefault="0052567C" w:rsidP="0052567C">
      <w:pPr>
        <w:rPr>
          <w:sz w:val="28"/>
          <w:szCs w:val="28"/>
        </w:rPr>
      </w:pPr>
      <w:r w:rsidRPr="0052567C">
        <w:rPr>
          <w:sz w:val="28"/>
          <w:szCs w:val="28"/>
        </w:rPr>
        <w:t>Adjourned 8:27</w:t>
      </w:r>
    </w:p>
    <w:p w14:paraId="759A5D87" w14:textId="77777777" w:rsidR="00CF4C10" w:rsidRDefault="00CF4C10" w:rsidP="00CF4C10">
      <w:pPr>
        <w:rPr>
          <w:sz w:val="28"/>
          <w:szCs w:val="28"/>
        </w:rPr>
      </w:pPr>
    </w:p>
    <w:sectPr w:rsidR="00CF4C10" w:rsidSect="000E78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115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8798C" w14:textId="77777777" w:rsidR="0004310B" w:rsidRDefault="0004310B" w:rsidP="00DE666E">
      <w:r>
        <w:separator/>
      </w:r>
    </w:p>
  </w:endnote>
  <w:endnote w:type="continuationSeparator" w:id="0">
    <w:p w14:paraId="044C02AE" w14:textId="77777777" w:rsidR="0004310B" w:rsidRDefault="0004310B" w:rsidP="00DE6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mo">
    <w:altName w:val="Arial"/>
    <w:charset w:val="00"/>
    <w:family w:val="swiss"/>
    <w:pitch w:val="variable"/>
    <w:sig w:usb0="E0000AFF" w:usb1="500078FF" w:usb2="00000021" w:usb3="00000000" w:csb0="000001B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doni MT">
    <w:altName w:val="Gentium Basic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032D5" w14:textId="77777777" w:rsidR="006D151D" w:rsidRDefault="006D1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F5C9B" w14:textId="5BC72E2D" w:rsidR="00EB7CD3" w:rsidRPr="002E5012" w:rsidRDefault="00EF148B">
    <w:pPr>
      <w:pStyle w:val="Footer"/>
      <w:rPr>
        <w:b/>
        <w:sz w:val="28"/>
        <w:szCs w:val="28"/>
      </w:rPr>
    </w:pPr>
    <w:r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08136BA" wp14:editId="7095BF1D">
              <wp:simplePos x="0" y="0"/>
              <wp:positionH relativeFrom="margin">
                <wp:posOffset>1371600</wp:posOffset>
              </wp:positionH>
              <wp:positionV relativeFrom="paragraph">
                <wp:posOffset>-147955</wp:posOffset>
              </wp:positionV>
              <wp:extent cx="2733675" cy="714375"/>
              <wp:effectExtent l="0" t="0" r="9525" b="9525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33675" cy="714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575225" w14:textId="5DB6F59C" w:rsidR="002E5012" w:rsidRPr="002E5012" w:rsidRDefault="00BA22D6" w:rsidP="002E5012">
                          <w:pPr>
                            <w:jc w:val="center"/>
                            <w:rPr>
                              <w:rFonts w:ascii="Bodoni MT" w:hAnsi="Bodoni MT"/>
                            </w:rPr>
                          </w:pPr>
                          <w:r>
                            <w:rPr>
                              <w:rFonts w:ascii="Bodoni MT" w:hAnsi="Bodoni MT"/>
                            </w:rPr>
                            <w:t>chiefbaker</w:t>
                          </w:r>
                          <w:r w:rsidR="002D3C62">
                            <w:rPr>
                              <w:rFonts w:ascii="Bodoni MT" w:hAnsi="Bodoni MT"/>
                            </w:rPr>
                            <w:t>@northbenchfire.com</w:t>
                          </w:r>
                        </w:p>
                        <w:p w14:paraId="70F73ECA" w14:textId="77777777" w:rsidR="002E5012" w:rsidRPr="000E7835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16"/>
                              <w:szCs w:val="16"/>
                            </w:rPr>
                          </w:pPr>
                        </w:p>
                        <w:p w14:paraId="5830B40E" w14:textId="77777777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8"/>
                            </w:rPr>
                          </w:pPr>
                          <w:hyperlink r:id="rId1" w:history="1">
                            <w:r w:rsidRPr="002E5012">
                              <w:rPr>
                                <w:rStyle w:val="Hyperlink"/>
                                <w:rFonts w:ascii="Bodoni MT" w:hAnsi="Bodoni MT"/>
                                <w:sz w:val="28"/>
                              </w:rPr>
                              <w:t>www.northbenchfire.com</w:t>
                            </w:r>
                          </w:hyperlink>
                        </w:p>
                        <w:p w14:paraId="5F7873D8" w14:textId="77777777" w:rsidR="002E5012" w:rsidRPr="002E5012" w:rsidRDefault="002E5012" w:rsidP="002E5012">
                          <w:pPr>
                            <w:jc w:val="center"/>
                          </w:pPr>
                        </w:p>
                        <w:p w14:paraId="2B0121DA" w14:textId="77777777" w:rsidR="00EB7CD3" w:rsidRPr="00513FE1" w:rsidRDefault="00EB7CD3" w:rsidP="002E5012">
                          <w:pPr>
                            <w:jc w:val="center"/>
                            <w:rPr>
                              <w:sz w:val="28"/>
                              <w:szCs w:val="28"/>
                              <w14:textOutline w14:w="6350" w14:cap="rnd" w14:cmpd="sng" w14:algn="ctr">
                                <w14:solidFill>
                                  <w14:srgbClr w14:val="FF0000">
                                    <w14:alpha w14:val="20000"/>
                                  </w14:srgbClr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8136BA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8" type="#_x0000_t202" style="position:absolute;margin-left:108pt;margin-top:-11.65pt;width:215.25pt;height:56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" fillcolor="white [3201]" stroked="f" strokeweight=".5pt">
              <v:textbox>
                <w:txbxContent>
                  <w:p w14:paraId="40575225" w14:textId="5DB6F59C" w:rsidR="002E5012" w:rsidRPr="002E5012" w:rsidRDefault="00BA22D6" w:rsidP="002E5012">
                    <w:pPr>
                      <w:jc w:val="center"/>
                      <w:rPr>
                        <w:rFonts w:ascii="Bodoni MT" w:hAnsi="Bodoni MT"/>
                      </w:rPr>
                    </w:pPr>
                    <w:r>
                      <w:rPr>
                        <w:rFonts w:ascii="Bodoni MT" w:hAnsi="Bodoni MT"/>
                      </w:rPr>
                      <w:t>chiefbaker</w:t>
                    </w:r>
                    <w:r w:rsidR="002D3C62">
                      <w:rPr>
                        <w:rFonts w:ascii="Bodoni MT" w:hAnsi="Bodoni MT"/>
                      </w:rPr>
                      <w:t>@northbenchfire.com</w:t>
                    </w:r>
                  </w:p>
                  <w:p w14:paraId="70F73ECA" w14:textId="77777777" w:rsidR="002E5012" w:rsidRPr="000E7835" w:rsidRDefault="002E5012" w:rsidP="002E5012">
                    <w:pPr>
                      <w:jc w:val="center"/>
                      <w:rPr>
                        <w:rFonts w:ascii="Bodoni MT" w:hAnsi="Bodoni MT"/>
                        <w:sz w:val="16"/>
                        <w:szCs w:val="16"/>
                      </w:rPr>
                    </w:pPr>
                  </w:p>
                  <w:p w14:paraId="5830B40E" w14:textId="77777777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8"/>
                      </w:rPr>
                    </w:pPr>
                    <w:hyperlink r:id="rId2" w:history="1">
                      <w:r w:rsidRPr="002E5012">
                        <w:rPr>
                          <w:rStyle w:val="Hyperlink"/>
                          <w:rFonts w:ascii="Bodoni MT" w:hAnsi="Bodoni MT"/>
                          <w:sz w:val="28"/>
                        </w:rPr>
                        <w:t>www.northbenchfire.com</w:t>
                      </w:r>
                    </w:hyperlink>
                  </w:p>
                  <w:p w14:paraId="5F7873D8" w14:textId="77777777" w:rsidR="002E5012" w:rsidRPr="002E5012" w:rsidRDefault="002E5012" w:rsidP="002E5012">
                    <w:pPr>
                      <w:jc w:val="center"/>
                    </w:pPr>
                  </w:p>
                  <w:p w14:paraId="2B0121DA" w14:textId="77777777" w:rsidR="00EB7CD3" w:rsidRPr="00513FE1" w:rsidRDefault="00EB7CD3" w:rsidP="002E5012">
                    <w:pPr>
                      <w:jc w:val="center"/>
                      <w:rPr>
                        <w:sz w:val="28"/>
                        <w:szCs w:val="28"/>
                        <w14:textOutline w14:w="6350" w14:cap="rnd" w14:cmpd="sng" w14:algn="ctr">
                          <w14:solidFill>
                            <w14:srgbClr w14:val="FF0000">
                              <w14:alpha w14:val="20000"/>
                            </w14:srgbClr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B3AEF"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E1DB2D" wp14:editId="2F5117CD">
              <wp:simplePos x="0" y="0"/>
              <wp:positionH relativeFrom="page">
                <wp:posOffset>0</wp:posOffset>
              </wp:positionH>
              <wp:positionV relativeFrom="paragraph">
                <wp:posOffset>-186056</wp:posOffset>
              </wp:positionV>
              <wp:extent cx="2171700" cy="657225"/>
              <wp:effectExtent l="0" t="0" r="0" b="9525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700" cy="657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B196F4" w14:textId="77777777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Office </w:t>
                          </w: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Phone </w:t>
                          </w:r>
                          <w:proofErr w:type="gramStart"/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 </w:t>
                          </w: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(</w:t>
                          </w:r>
                          <w:proofErr w:type="gramEnd"/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208)267-8674</w:t>
                          </w:r>
                        </w:p>
                        <w:p w14:paraId="13F8CC29" w14:textId="1448BEAB" w:rsidR="00EB7CD3" w:rsidRDefault="003B5F7F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S</w:t>
                          </w:r>
                          <w:r w:rsid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tation </w:t>
                          </w:r>
                          <w:r w:rsidR="002E5012"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Fax   </w:t>
                          </w:r>
                          <w:proofErr w:type="gramStart"/>
                          <w:r w:rsidR="002E5012"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 w:rsidR="002E5012"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(</w:t>
                          </w:r>
                          <w:proofErr w:type="gramEnd"/>
                          <w:r w:rsidR="002E5012"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208)267-8674</w:t>
                          </w:r>
                        </w:p>
                        <w:p w14:paraId="4ABCF93E" w14:textId="01466905" w:rsidR="002E5012" w:rsidRPr="002E5012" w:rsidRDefault="00BA22D6" w:rsidP="00BA22D6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</w:t>
                          </w:r>
                          <w:r w:rsidR="00EF148B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Mobile     </w:t>
                          </w:r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     </w:t>
                          </w:r>
                          <w:proofErr w:type="gramStart"/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</w:t>
                          </w:r>
                          <w:r w:rsidR="003B5F7F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(</w:t>
                          </w:r>
                          <w:proofErr w:type="gramEnd"/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208)</w:t>
                          </w:r>
                          <w:r w:rsidR="002D3C6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 w:rsidR="00E47C9F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290-5773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E1DB2D" id="Text Box 15" o:spid="_x0000_s1029" type="#_x0000_t202" style="position:absolute;margin-left:0;margin-top:-14.65pt;width:171pt;height:51.7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" fillcolor="white [3201]" stroked="f" strokeweight=".5pt">
              <v:textbox>
                <w:txbxContent>
                  <w:p w14:paraId="0CB196F4" w14:textId="77777777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Office </w:t>
                    </w: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Phone </w:t>
                    </w:r>
                    <w:proofErr w:type="gramStart"/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   </w:t>
                    </w: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(</w:t>
                    </w:r>
                    <w:proofErr w:type="gramEnd"/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208)267-8674</w:t>
                    </w:r>
                  </w:p>
                  <w:p w14:paraId="13F8CC29" w14:textId="1448BEAB" w:rsidR="00EB7CD3" w:rsidRDefault="003B5F7F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>S</w:t>
                    </w:r>
                    <w:r w:rsid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tation </w:t>
                    </w:r>
                    <w:r w:rsidR="002E5012"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Fax   </w:t>
                    </w:r>
                    <w:proofErr w:type="gramStart"/>
                    <w:r w:rsidR="002E5012"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 w:rsidR="002E5012"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 (</w:t>
                    </w:r>
                    <w:proofErr w:type="gramEnd"/>
                    <w:r w:rsidR="002E5012" w:rsidRPr="002E5012">
                      <w:rPr>
                        <w:rFonts w:ascii="Bodoni MT" w:hAnsi="Bodoni MT"/>
                        <w:sz w:val="22"/>
                        <w:szCs w:val="22"/>
                      </w:rPr>
                      <w:t>208)267-8674</w:t>
                    </w:r>
                  </w:p>
                  <w:p w14:paraId="4ABCF93E" w14:textId="01466905" w:rsidR="002E5012" w:rsidRPr="002E5012" w:rsidRDefault="00BA22D6" w:rsidP="00BA22D6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  </w:t>
                    </w:r>
                    <w:r w:rsidR="00EF148B">
                      <w:rPr>
                        <w:rFonts w:ascii="Bodoni MT" w:hAnsi="Bodoni MT"/>
                        <w:sz w:val="22"/>
                        <w:szCs w:val="22"/>
                      </w:rPr>
                      <w:t xml:space="preserve">Mobile     </w:t>
                    </w:r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 xml:space="preserve">       </w:t>
                    </w:r>
                    <w:proofErr w:type="gramStart"/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 xml:space="preserve">  </w:t>
                    </w:r>
                    <w:r w:rsidR="003B5F7F"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>(</w:t>
                    </w:r>
                    <w:proofErr w:type="gramEnd"/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>208)</w:t>
                    </w:r>
                    <w:r w:rsidR="002D3C62"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 w:rsidR="00E47C9F">
                      <w:rPr>
                        <w:rFonts w:ascii="Bodoni MT" w:hAnsi="Bodoni MT"/>
                        <w:sz w:val="22"/>
                        <w:szCs w:val="22"/>
                      </w:rPr>
                      <w:t>290-5773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B3AEF"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0DDF5D" wp14:editId="0B1A53D9">
              <wp:simplePos x="0" y="0"/>
              <wp:positionH relativeFrom="page">
                <wp:posOffset>5676900</wp:posOffset>
              </wp:positionH>
              <wp:positionV relativeFrom="paragraph">
                <wp:posOffset>-186055</wp:posOffset>
              </wp:positionV>
              <wp:extent cx="2092960" cy="685800"/>
              <wp:effectExtent l="0" t="0" r="254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92960" cy="685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5C715C" w14:textId="77777777" w:rsidR="000E7835" w:rsidRDefault="000E7835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64464 Highway 2</w:t>
                          </w:r>
                        </w:p>
                        <w:p w14:paraId="1F7596A3" w14:textId="77777777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Post Office</w:t>
                          </w:r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Box 1234</w:t>
                          </w:r>
                        </w:p>
                        <w:p w14:paraId="7D20B83D" w14:textId="4C4E68BE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Bonners Ferry I</w:t>
                          </w:r>
                          <w:r w:rsidR="006D151D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D</w:t>
                          </w: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83805</w:t>
                          </w:r>
                        </w:p>
                        <w:p w14:paraId="6B48F1DF" w14:textId="77777777" w:rsidR="00EB7CD3" w:rsidRPr="00513FE1" w:rsidRDefault="00EB7CD3">
                          <w:pPr>
                            <w:rPr>
                              <w14:textOutline w14:w="6350" w14:cap="rnd" w14:cmpd="sng" w14:algn="ctr">
                                <w14:solidFill>
                                  <w14:srgbClr w14:val="FF0000">
                                    <w14:alpha w14:val="20000"/>
                                  </w14:srgbClr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0DDF5D" id="Text Box 17" o:spid="_x0000_s1030" type="#_x0000_t202" style="position:absolute;margin-left:447pt;margin-top:-14.65pt;width:164.8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" fillcolor="white [3201]" stroked="f" strokeweight=".5pt">
              <v:textbox>
                <w:txbxContent>
                  <w:p w14:paraId="325C715C" w14:textId="77777777" w:rsidR="000E7835" w:rsidRDefault="000E7835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>64464 Highway 2</w:t>
                    </w:r>
                  </w:p>
                  <w:p w14:paraId="1F7596A3" w14:textId="77777777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Post Office</w:t>
                    </w:r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 xml:space="preserve"> Box 1234</w:t>
                    </w:r>
                  </w:p>
                  <w:p w14:paraId="7D20B83D" w14:textId="4C4E68BE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Bonners Ferry I</w:t>
                    </w:r>
                    <w:r w:rsidR="006D151D">
                      <w:rPr>
                        <w:rFonts w:ascii="Bodoni MT" w:hAnsi="Bodoni MT"/>
                        <w:sz w:val="22"/>
                        <w:szCs w:val="22"/>
                      </w:rPr>
                      <w:t>D</w:t>
                    </w: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 83805</w:t>
                    </w:r>
                  </w:p>
                  <w:p w14:paraId="6B48F1DF" w14:textId="77777777" w:rsidR="00EB7CD3" w:rsidRPr="00513FE1" w:rsidRDefault="00EB7CD3">
                    <w:pPr>
                      <w:rPr>
                        <w14:textOutline w14:w="6350" w14:cap="rnd" w14:cmpd="sng" w14:algn="ctr">
                          <w14:solidFill>
                            <w14:srgbClr w14:val="FF0000">
                              <w14:alpha w14:val="20000"/>
                            </w14:srgbClr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3F120D"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AB1B1AA" wp14:editId="6DF9BDBE">
              <wp:simplePos x="0" y="0"/>
              <wp:positionH relativeFrom="column">
                <wp:posOffset>-1143000</wp:posOffset>
              </wp:positionH>
              <wp:positionV relativeFrom="paragraph">
                <wp:posOffset>-233680</wp:posOffset>
              </wp:positionV>
              <wp:extent cx="7772400" cy="47625"/>
              <wp:effectExtent l="0" t="0" r="19050" b="285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47625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EDFD57" id="Rectangle 1" o:spid="_x0000_s1026" style="position:absolute;margin-left:-90pt;margin-top:-18.4pt;width:612pt;height: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" fillcolor="red" strokecolor="#ffc000" strokeweight="1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A95D0" w14:textId="77777777" w:rsidR="006D151D" w:rsidRDefault="006D15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71A46" w14:textId="77777777" w:rsidR="0004310B" w:rsidRDefault="0004310B" w:rsidP="00DE666E">
      <w:r>
        <w:separator/>
      </w:r>
    </w:p>
  </w:footnote>
  <w:footnote w:type="continuationSeparator" w:id="0">
    <w:p w14:paraId="1E0BE620" w14:textId="77777777" w:rsidR="0004310B" w:rsidRDefault="0004310B" w:rsidP="00DE6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0855F" w14:textId="77777777" w:rsidR="006D151D" w:rsidRDefault="006D15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92B46" w14:textId="77777777" w:rsidR="000E7835" w:rsidRPr="00513FE1" w:rsidRDefault="000E7835" w:rsidP="000E7835"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3AD361D" wp14:editId="1701D22D">
              <wp:simplePos x="0" y="0"/>
              <wp:positionH relativeFrom="margin">
                <wp:align>center</wp:align>
              </wp:positionH>
              <wp:positionV relativeFrom="topMargin">
                <wp:posOffset>128905</wp:posOffset>
              </wp:positionV>
              <wp:extent cx="7753350" cy="419100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5335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F10CF3" w14:textId="20DFE612" w:rsidR="000E7835" w:rsidRPr="000E7835" w:rsidRDefault="000E7835" w:rsidP="000E7835">
                          <w:pPr>
                            <w:pStyle w:val="HEADLINE"/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</w:pPr>
                          <w:r w:rsidRPr="000E7835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>North Bench</w:t>
                          </w:r>
                          <w:r w:rsidR="00EF148B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 xml:space="preserve"> Vol</w:t>
                          </w:r>
                          <w:r w:rsidR="006D151D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>unteer</w:t>
                          </w:r>
                          <w:r w:rsidRPr="000E7835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 xml:space="preserve"> Fire District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AD361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0;margin-top:10.15pt;width:610.5pt;height:33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" filled="f" stroked="f">
              <v:textbox inset="0,0,0,0">
                <w:txbxContent>
                  <w:p w14:paraId="20F10CF3" w14:textId="20DFE612" w:rsidR="000E7835" w:rsidRPr="000E7835" w:rsidRDefault="000E7835" w:rsidP="000E7835">
                    <w:pPr>
                      <w:pStyle w:val="HEADLINE"/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</w:pPr>
                    <w:r w:rsidRPr="000E7835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>North Bench</w:t>
                    </w:r>
                    <w:r w:rsidR="00EF148B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 xml:space="preserve"> Vol</w:t>
                    </w:r>
                    <w:r w:rsidR="006D151D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>unteer</w:t>
                    </w:r>
                    <w:r w:rsidRPr="000E7835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 xml:space="preserve"> Fire District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BE8C172" wp14:editId="6B51F59F">
              <wp:simplePos x="0" y="0"/>
              <wp:positionH relativeFrom="margin">
                <wp:align>center</wp:align>
              </wp:positionH>
              <wp:positionV relativeFrom="paragraph">
                <wp:posOffset>-297815</wp:posOffset>
              </wp:positionV>
              <wp:extent cx="3267075" cy="61912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7075" cy="619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98A557" w14:textId="5DDB3685" w:rsidR="000E7835" w:rsidRPr="002D3C62" w:rsidRDefault="00BA22D6" w:rsidP="000E7835">
                          <w:pPr>
                            <w:jc w:val="center"/>
                            <w:rPr>
                              <w:rFonts w:ascii="Bahnschrift" w:eastAsia="Arial Unicode MS" w:hAnsi="Bahnschrift" w:cs="Arial Unicode MS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Bahnschrift" w:eastAsia="Arial Unicode MS" w:hAnsi="Bahnschrift" w:cs="Arial Unicode MS"/>
                              <w:sz w:val="28"/>
                              <w:szCs w:val="28"/>
                            </w:rPr>
                            <w:t>Ken Baker,</w:t>
                          </w:r>
                          <w:r w:rsidR="002D3C62" w:rsidRPr="002D3C62">
                            <w:rPr>
                              <w:rFonts w:ascii="Bahnschrift" w:eastAsia="Arial Unicode MS" w:hAnsi="Bahnschrift" w:cs="Arial Unicode MS"/>
                              <w:sz w:val="28"/>
                              <w:szCs w:val="28"/>
                            </w:rPr>
                            <w:t xml:space="preserve"> Chief of Department</w:t>
                          </w:r>
                        </w:p>
                        <w:p w14:paraId="110BA70B" w14:textId="77777777" w:rsidR="000E7835" w:rsidRPr="002E5012" w:rsidRDefault="000E7835" w:rsidP="000E7835">
                          <w:pPr>
                            <w:jc w:val="center"/>
                            <w:rPr>
                              <w:rFonts w:ascii="Bodoni MT" w:eastAsia="Arial Unicode MS" w:hAnsi="Bodoni MT" w:cs="Arial Unicode MS"/>
                              <w:i/>
                              <w:sz w:val="28"/>
                              <w:szCs w:val="20"/>
                            </w:rPr>
                          </w:pPr>
                          <w:r w:rsidRPr="002E5012">
                            <w:rPr>
                              <w:rFonts w:ascii="Bodoni MT" w:eastAsia="Arial Unicode MS" w:hAnsi="Bodoni MT" w:cs="Arial Unicode MS"/>
                              <w:i/>
                              <w:sz w:val="28"/>
                              <w:szCs w:val="20"/>
                            </w:rPr>
                            <w:t>Dedication to service and community!</w:t>
                          </w:r>
                        </w:p>
                        <w:p w14:paraId="0713F976" w14:textId="77777777" w:rsidR="000E7835" w:rsidRDefault="000E7835" w:rsidP="000E783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E8C172" id="Text Box 2" o:spid="_x0000_s1027" type="#_x0000_t202" style="position:absolute;margin-left:0;margin-top:-23.45pt;width:257.25pt;height:48.7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" filled="f" stroked="f">
              <v:textbox>
                <w:txbxContent>
                  <w:p w14:paraId="0E98A557" w14:textId="5DDB3685" w:rsidR="000E7835" w:rsidRPr="002D3C62" w:rsidRDefault="00BA22D6" w:rsidP="000E7835">
                    <w:pPr>
                      <w:jc w:val="center"/>
                      <w:rPr>
                        <w:rFonts w:ascii="Bahnschrift" w:eastAsia="Arial Unicode MS" w:hAnsi="Bahnschrift" w:cs="Arial Unicode MS"/>
                        <w:sz w:val="28"/>
                        <w:szCs w:val="28"/>
                      </w:rPr>
                    </w:pPr>
                    <w:r>
                      <w:rPr>
                        <w:rFonts w:ascii="Bahnschrift" w:eastAsia="Arial Unicode MS" w:hAnsi="Bahnschrift" w:cs="Arial Unicode MS"/>
                        <w:sz w:val="28"/>
                        <w:szCs w:val="28"/>
                      </w:rPr>
                      <w:t>Ken Baker,</w:t>
                    </w:r>
                    <w:r w:rsidR="002D3C62" w:rsidRPr="002D3C62">
                      <w:rPr>
                        <w:rFonts w:ascii="Bahnschrift" w:eastAsia="Arial Unicode MS" w:hAnsi="Bahnschrift" w:cs="Arial Unicode MS"/>
                        <w:sz w:val="28"/>
                        <w:szCs w:val="28"/>
                      </w:rPr>
                      <w:t xml:space="preserve"> Chief of Department</w:t>
                    </w:r>
                  </w:p>
                  <w:p w14:paraId="110BA70B" w14:textId="77777777" w:rsidR="000E7835" w:rsidRPr="002E5012" w:rsidRDefault="000E7835" w:rsidP="000E7835">
                    <w:pPr>
                      <w:jc w:val="center"/>
                      <w:rPr>
                        <w:rFonts w:ascii="Bodoni MT" w:eastAsia="Arial Unicode MS" w:hAnsi="Bodoni MT" w:cs="Arial Unicode MS"/>
                        <w:i/>
                        <w:sz w:val="28"/>
                        <w:szCs w:val="20"/>
                      </w:rPr>
                    </w:pPr>
                    <w:r w:rsidRPr="002E5012">
                      <w:rPr>
                        <w:rFonts w:ascii="Bodoni MT" w:eastAsia="Arial Unicode MS" w:hAnsi="Bodoni MT" w:cs="Arial Unicode MS"/>
                        <w:i/>
                        <w:sz w:val="28"/>
                        <w:szCs w:val="20"/>
                      </w:rPr>
                      <w:t>Dedication to service and community!</w:t>
                    </w:r>
                  </w:p>
                  <w:p w14:paraId="0713F976" w14:textId="77777777" w:rsidR="000E7835" w:rsidRDefault="000E7835" w:rsidP="000E7835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1" layoutInCell="1" allowOverlap="1" wp14:anchorId="4248D257" wp14:editId="4F0BD720">
          <wp:simplePos x="0" y="0"/>
          <wp:positionH relativeFrom="column">
            <wp:posOffset>-771525</wp:posOffset>
          </wp:positionH>
          <wp:positionV relativeFrom="page">
            <wp:posOffset>161925</wp:posOffset>
          </wp:positionV>
          <wp:extent cx="650240" cy="80010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Chief-DC\Pictures\NBFD Patc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9E6A3A2" wp14:editId="3020657B">
              <wp:simplePos x="0" y="0"/>
              <wp:positionH relativeFrom="page">
                <wp:align>left</wp:align>
              </wp:positionH>
              <wp:positionV relativeFrom="page">
                <wp:posOffset>466725</wp:posOffset>
              </wp:positionV>
              <wp:extent cx="7753350" cy="45085"/>
              <wp:effectExtent l="0" t="0" r="19050" b="1206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3350" cy="45085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1">
                        <a:schemeClr val="accent5"/>
                      </a:lnRef>
                      <a:fillRef idx="3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6567D6" id="Rectangle 3" o:spid="_x0000_s1026" style="position:absolute;margin-left:0;margin-top:36.75pt;width:610.5pt;height:3.55pt;z-index:2516654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" fillcolor="red" strokecolor="#ffc000" strokeweight=".5pt">
              <w10:wrap anchorx="page" anchory="page"/>
            </v:rect>
          </w:pict>
        </mc:Fallback>
      </mc:AlternateContent>
    </w:r>
  </w:p>
  <w:p w14:paraId="25CDEF14" w14:textId="77777777" w:rsidR="000E7835" w:rsidRDefault="000E78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4E8D5" w14:textId="77777777" w:rsidR="006D151D" w:rsidRDefault="006D15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51609"/>
    <w:multiLevelType w:val="hybridMultilevel"/>
    <w:tmpl w:val="1FAC72F8"/>
    <w:lvl w:ilvl="0" w:tplc="63FC443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2B803798">
      <w:start w:val="1"/>
      <w:numFmt w:val="lowerLetter"/>
      <w:lvlText w:val="%2."/>
      <w:lvlJc w:val="left"/>
      <w:pPr>
        <w:ind w:left="189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0768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bbcc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103"/>
    <w:rsid w:val="00002667"/>
    <w:rsid w:val="00014567"/>
    <w:rsid w:val="00035A27"/>
    <w:rsid w:val="00042A68"/>
    <w:rsid w:val="0004310B"/>
    <w:rsid w:val="00044947"/>
    <w:rsid w:val="00044B43"/>
    <w:rsid w:val="00045CA2"/>
    <w:rsid w:val="00052E36"/>
    <w:rsid w:val="000610FF"/>
    <w:rsid w:val="00091534"/>
    <w:rsid w:val="000A3CAF"/>
    <w:rsid w:val="000E7835"/>
    <w:rsid w:val="000F03FA"/>
    <w:rsid w:val="000F0E76"/>
    <w:rsid w:val="000F52A0"/>
    <w:rsid w:val="000F5669"/>
    <w:rsid w:val="000F5CD6"/>
    <w:rsid w:val="000F7184"/>
    <w:rsid w:val="00107E24"/>
    <w:rsid w:val="00110C43"/>
    <w:rsid w:val="00115F07"/>
    <w:rsid w:val="00171074"/>
    <w:rsid w:val="00182689"/>
    <w:rsid w:val="001A65F9"/>
    <w:rsid w:val="001B0AF7"/>
    <w:rsid w:val="001C7B9C"/>
    <w:rsid w:val="001D5EE7"/>
    <w:rsid w:val="001E30A6"/>
    <w:rsid w:val="001F5505"/>
    <w:rsid w:val="002048B4"/>
    <w:rsid w:val="00222421"/>
    <w:rsid w:val="002512B7"/>
    <w:rsid w:val="002514D1"/>
    <w:rsid w:val="00262DB6"/>
    <w:rsid w:val="0026718C"/>
    <w:rsid w:val="00267A26"/>
    <w:rsid w:val="00276D67"/>
    <w:rsid w:val="00293ED3"/>
    <w:rsid w:val="002C3A30"/>
    <w:rsid w:val="002C3E24"/>
    <w:rsid w:val="002D3C62"/>
    <w:rsid w:val="002D5A9B"/>
    <w:rsid w:val="002E0EAD"/>
    <w:rsid w:val="002E5012"/>
    <w:rsid w:val="002F1FAC"/>
    <w:rsid w:val="00315032"/>
    <w:rsid w:val="00326133"/>
    <w:rsid w:val="003468D1"/>
    <w:rsid w:val="003624EF"/>
    <w:rsid w:val="003639EC"/>
    <w:rsid w:val="00376073"/>
    <w:rsid w:val="003B3CC5"/>
    <w:rsid w:val="003B5F7F"/>
    <w:rsid w:val="003D354B"/>
    <w:rsid w:val="003D4654"/>
    <w:rsid w:val="003E0500"/>
    <w:rsid w:val="003E2AF9"/>
    <w:rsid w:val="003E3E75"/>
    <w:rsid w:val="003F120D"/>
    <w:rsid w:val="00414D38"/>
    <w:rsid w:val="004355A9"/>
    <w:rsid w:val="004508A0"/>
    <w:rsid w:val="00450F24"/>
    <w:rsid w:val="0045524E"/>
    <w:rsid w:val="00463E12"/>
    <w:rsid w:val="00493460"/>
    <w:rsid w:val="004B4B1E"/>
    <w:rsid w:val="004C2D95"/>
    <w:rsid w:val="00513FE1"/>
    <w:rsid w:val="0052567C"/>
    <w:rsid w:val="00541D88"/>
    <w:rsid w:val="00585B2A"/>
    <w:rsid w:val="005B0D15"/>
    <w:rsid w:val="005C6E92"/>
    <w:rsid w:val="005D7B5D"/>
    <w:rsid w:val="00600BFB"/>
    <w:rsid w:val="0062140F"/>
    <w:rsid w:val="006343F0"/>
    <w:rsid w:val="00650DD5"/>
    <w:rsid w:val="006615E9"/>
    <w:rsid w:val="006A5E2D"/>
    <w:rsid w:val="006C4411"/>
    <w:rsid w:val="006D151D"/>
    <w:rsid w:val="006E4E8F"/>
    <w:rsid w:val="00703E8A"/>
    <w:rsid w:val="00717E66"/>
    <w:rsid w:val="007352F0"/>
    <w:rsid w:val="007854FC"/>
    <w:rsid w:val="00787134"/>
    <w:rsid w:val="007B4FD9"/>
    <w:rsid w:val="007C4D80"/>
    <w:rsid w:val="00811AFF"/>
    <w:rsid w:val="00832E86"/>
    <w:rsid w:val="00853356"/>
    <w:rsid w:val="00857C38"/>
    <w:rsid w:val="00874B76"/>
    <w:rsid w:val="00875C50"/>
    <w:rsid w:val="00876549"/>
    <w:rsid w:val="00881E53"/>
    <w:rsid w:val="00897EFB"/>
    <w:rsid w:val="008A208F"/>
    <w:rsid w:val="008B7BD7"/>
    <w:rsid w:val="008E3429"/>
    <w:rsid w:val="008F598E"/>
    <w:rsid w:val="00914C65"/>
    <w:rsid w:val="0093407C"/>
    <w:rsid w:val="00937080"/>
    <w:rsid w:val="0094113B"/>
    <w:rsid w:val="00952570"/>
    <w:rsid w:val="009618C6"/>
    <w:rsid w:val="00983B41"/>
    <w:rsid w:val="009A082D"/>
    <w:rsid w:val="009A6648"/>
    <w:rsid w:val="009B52FC"/>
    <w:rsid w:val="009B5A87"/>
    <w:rsid w:val="009C1699"/>
    <w:rsid w:val="009F7032"/>
    <w:rsid w:val="00A155EC"/>
    <w:rsid w:val="00A96D0F"/>
    <w:rsid w:val="00A97732"/>
    <w:rsid w:val="00AC60E8"/>
    <w:rsid w:val="00AE4107"/>
    <w:rsid w:val="00B006EA"/>
    <w:rsid w:val="00B33AC3"/>
    <w:rsid w:val="00B37197"/>
    <w:rsid w:val="00B41F0E"/>
    <w:rsid w:val="00B667DB"/>
    <w:rsid w:val="00B66CC2"/>
    <w:rsid w:val="00B92366"/>
    <w:rsid w:val="00BA04D0"/>
    <w:rsid w:val="00BA22D6"/>
    <w:rsid w:val="00BA2D65"/>
    <w:rsid w:val="00BB46C7"/>
    <w:rsid w:val="00BC425E"/>
    <w:rsid w:val="00BC7A8B"/>
    <w:rsid w:val="00BD7FE0"/>
    <w:rsid w:val="00BF4AB6"/>
    <w:rsid w:val="00C071D1"/>
    <w:rsid w:val="00C13F36"/>
    <w:rsid w:val="00C25FAE"/>
    <w:rsid w:val="00C26221"/>
    <w:rsid w:val="00C47528"/>
    <w:rsid w:val="00C55F27"/>
    <w:rsid w:val="00C7384E"/>
    <w:rsid w:val="00C87552"/>
    <w:rsid w:val="00CA1F57"/>
    <w:rsid w:val="00CA4788"/>
    <w:rsid w:val="00CA4B4F"/>
    <w:rsid w:val="00CB2326"/>
    <w:rsid w:val="00CC5CAB"/>
    <w:rsid w:val="00CD5051"/>
    <w:rsid w:val="00CE3172"/>
    <w:rsid w:val="00CE662D"/>
    <w:rsid w:val="00CE75C7"/>
    <w:rsid w:val="00CF3B7C"/>
    <w:rsid w:val="00CF4C10"/>
    <w:rsid w:val="00CF6203"/>
    <w:rsid w:val="00D600EE"/>
    <w:rsid w:val="00D60569"/>
    <w:rsid w:val="00D83D6A"/>
    <w:rsid w:val="00D86B81"/>
    <w:rsid w:val="00D926DF"/>
    <w:rsid w:val="00D93105"/>
    <w:rsid w:val="00D94D03"/>
    <w:rsid w:val="00DA4804"/>
    <w:rsid w:val="00DC0065"/>
    <w:rsid w:val="00DC725D"/>
    <w:rsid w:val="00DE2974"/>
    <w:rsid w:val="00DE666E"/>
    <w:rsid w:val="00E103DC"/>
    <w:rsid w:val="00E16301"/>
    <w:rsid w:val="00E17DF2"/>
    <w:rsid w:val="00E257AF"/>
    <w:rsid w:val="00E33727"/>
    <w:rsid w:val="00E47C9F"/>
    <w:rsid w:val="00E606BC"/>
    <w:rsid w:val="00E6486D"/>
    <w:rsid w:val="00E725B8"/>
    <w:rsid w:val="00E7574A"/>
    <w:rsid w:val="00E83BE2"/>
    <w:rsid w:val="00E95BDF"/>
    <w:rsid w:val="00EA08F2"/>
    <w:rsid w:val="00EA310B"/>
    <w:rsid w:val="00EB7CD3"/>
    <w:rsid w:val="00EC2378"/>
    <w:rsid w:val="00ED15A4"/>
    <w:rsid w:val="00ED259F"/>
    <w:rsid w:val="00EF1103"/>
    <w:rsid w:val="00EF148B"/>
    <w:rsid w:val="00EF3E96"/>
    <w:rsid w:val="00EF565D"/>
    <w:rsid w:val="00F5610D"/>
    <w:rsid w:val="00F73781"/>
    <w:rsid w:val="00F859C6"/>
    <w:rsid w:val="00F92000"/>
    <w:rsid w:val="00FA295F"/>
    <w:rsid w:val="00FB1F55"/>
    <w:rsid w:val="00FB3AEF"/>
    <w:rsid w:val="00FC37D6"/>
    <w:rsid w:val="00FE6828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bbcc30"/>
    </o:shapedefaults>
    <o:shapelayout v:ext="edit">
      <o:idmap v:ext="edit" data="2"/>
    </o:shapelayout>
  </w:shapeDefaults>
  <w:doNotEmbedSmartTags/>
  <w:decimalSymbol w:val="."/>
  <w:listSeparator w:val=","/>
  <w14:docId w14:val="0BE15C61"/>
  <w15:docId w15:val="{0D98FE4A-349F-431C-9F46-27CA49C8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LINE">
    <w:name w:val="HEADLINE"/>
    <w:basedOn w:val="Normal"/>
    <w:rsid w:val="000F5CD6"/>
    <w:pPr>
      <w:jc w:val="center"/>
    </w:pPr>
    <w:rPr>
      <w:rFonts w:ascii="Arial" w:hAnsi="Arial"/>
      <w:b/>
      <w:color w:val="FF3E00"/>
    </w:rPr>
  </w:style>
  <w:style w:type="paragraph" w:customStyle="1" w:styleId="LOGOBOX">
    <w:name w:val="LOGO BOX"/>
    <w:basedOn w:val="Normal"/>
    <w:rsid w:val="000F5CD6"/>
    <w:pPr>
      <w:widowControl w:val="0"/>
      <w:autoSpaceDE w:val="0"/>
      <w:autoSpaceDN w:val="0"/>
      <w:adjustRightInd w:val="0"/>
      <w:spacing w:line="200" w:lineRule="atLeast"/>
      <w:jc w:val="center"/>
      <w:textAlignment w:val="center"/>
    </w:pPr>
    <w:rPr>
      <w:rFonts w:ascii="Arial" w:hAnsi="Arial" w:cs="Arial"/>
      <w:color w:val="808080"/>
      <w:sz w:val="16"/>
      <w:szCs w:val="20"/>
    </w:rPr>
  </w:style>
  <w:style w:type="paragraph" w:customStyle="1" w:styleId="Address">
    <w:name w:val="Address"/>
    <w:basedOn w:val="Normal"/>
    <w:link w:val="Address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 w:cs="Arial"/>
      <w:color w:val="808080"/>
      <w:sz w:val="16"/>
      <w:szCs w:val="16"/>
    </w:rPr>
  </w:style>
  <w:style w:type="paragraph" w:customStyle="1" w:styleId="phfax">
    <w:name w:val="ph/fax"/>
    <w:basedOn w:val="Normal"/>
    <w:link w:val="phfax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color w:val="808080"/>
      <w:sz w:val="16"/>
      <w:szCs w:val="16"/>
    </w:rPr>
  </w:style>
  <w:style w:type="character" w:customStyle="1" w:styleId="AddressChar">
    <w:name w:val="Address Char"/>
    <w:basedOn w:val="DefaultParagraphFont"/>
    <w:link w:val="Address"/>
    <w:rsid w:val="000F5CD6"/>
    <w:rPr>
      <w:rFonts w:ascii="Arial" w:hAnsi="Arial" w:cs="Arial"/>
      <w:color w:val="808080"/>
      <w:sz w:val="16"/>
      <w:szCs w:val="16"/>
    </w:rPr>
  </w:style>
  <w:style w:type="paragraph" w:customStyle="1" w:styleId="website">
    <w:name w:val="website"/>
    <w:basedOn w:val="Normal"/>
    <w:link w:val="website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color w:val="808080"/>
      <w:sz w:val="16"/>
      <w:szCs w:val="16"/>
    </w:rPr>
  </w:style>
  <w:style w:type="character" w:customStyle="1" w:styleId="phfaxChar">
    <w:name w:val="ph/fax Char"/>
    <w:basedOn w:val="DefaultParagraphFont"/>
    <w:link w:val="phfax"/>
    <w:rsid w:val="000F5CD6"/>
    <w:rPr>
      <w:rFonts w:ascii="Arial" w:hAnsi="Arial"/>
      <w:color w:val="808080"/>
      <w:sz w:val="16"/>
      <w:szCs w:val="16"/>
    </w:rPr>
  </w:style>
  <w:style w:type="paragraph" w:customStyle="1" w:styleId="YourNameHere">
    <w:name w:val="Your Name Here"/>
    <w:basedOn w:val="Normal"/>
    <w:link w:val="YourNameHere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b/>
      <w:color w:val="BBCC30"/>
      <w:sz w:val="16"/>
      <w:szCs w:val="16"/>
    </w:rPr>
  </w:style>
  <w:style w:type="character" w:customStyle="1" w:styleId="websiteChar">
    <w:name w:val="website Char"/>
    <w:basedOn w:val="DefaultParagraphFont"/>
    <w:link w:val="website"/>
    <w:rsid w:val="000F5CD6"/>
    <w:rPr>
      <w:rFonts w:ascii="Arial" w:hAnsi="Arial"/>
      <w:color w:val="808080"/>
      <w:sz w:val="16"/>
      <w:szCs w:val="16"/>
    </w:rPr>
  </w:style>
  <w:style w:type="paragraph" w:customStyle="1" w:styleId="YourTitleHere">
    <w:name w:val="Your Title Here"/>
    <w:basedOn w:val="Normal"/>
    <w:link w:val="YourTitleHere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color w:val="808080"/>
      <w:sz w:val="16"/>
      <w:szCs w:val="16"/>
    </w:rPr>
  </w:style>
  <w:style w:type="character" w:customStyle="1" w:styleId="YourNameHereChar">
    <w:name w:val="Your Name Here Char"/>
    <w:basedOn w:val="DefaultParagraphFont"/>
    <w:link w:val="YourNameHere"/>
    <w:rsid w:val="000F5CD6"/>
    <w:rPr>
      <w:rFonts w:ascii="Arial" w:hAnsi="Arial"/>
      <w:b/>
      <w:color w:val="BBCC3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A27"/>
    <w:rPr>
      <w:rFonts w:ascii="Segoe UI" w:hAnsi="Segoe UI" w:cs="Segoe UI"/>
      <w:sz w:val="18"/>
      <w:szCs w:val="18"/>
    </w:rPr>
  </w:style>
  <w:style w:type="character" w:customStyle="1" w:styleId="YourTitleHereChar">
    <w:name w:val="Your Title Here Char"/>
    <w:basedOn w:val="DefaultParagraphFont"/>
    <w:link w:val="YourTitleHere"/>
    <w:rsid w:val="000F5CD6"/>
    <w:rPr>
      <w:rFonts w:ascii="Arial" w:hAnsi="Arial"/>
      <w:color w:val="80808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A2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F3E9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66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666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66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666E"/>
    <w:rPr>
      <w:sz w:val="24"/>
      <w:szCs w:val="24"/>
    </w:rPr>
  </w:style>
  <w:style w:type="table" w:styleId="TableGrid">
    <w:name w:val="Table Grid"/>
    <w:basedOn w:val="TableNormal"/>
    <w:uiPriority w:val="59"/>
    <w:rsid w:val="00874B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1A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2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rthbenchfire.com" TargetMode="External"/><Relationship Id="rId1" Type="http://schemas.openxmlformats.org/officeDocument/2006/relationships/hyperlink" Target="http://www.northbenchfir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ief-DC\AppData\Roaming\Microsoft\Templates\Letterhead%20(Modern%20Elegance%20design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59347-6E9C-4561-9B6C-F0D474B27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(Modern Elegance design)</Template>
  <TotalTime>116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 jackson</dc:creator>
  <cp:lastModifiedBy>Secretary NorthBenchFire</cp:lastModifiedBy>
  <cp:revision>49</cp:revision>
  <cp:lastPrinted>2020-07-14T19:29:00Z</cp:lastPrinted>
  <dcterms:created xsi:type="dcterms:W3CDTF">2025-03-07T21:35:00Z</dcterms:created>
  <dcterms:modified xsi:type="dcterms:W3CDTF">2026-07-11T04:27:00Z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TC103794489990</vt:lpwstr>
  </property>
</Properties>
</file>