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94C08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NBVFD Meeting Date </w:t>
      </w:r>
    </w:p>
    <w:p w14:paraId="64E6BA0D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February 9, 2026</w:t>
      </w:r>
    </w:p>
    <w:p w14:paraId="027C7B30" w14:textId="77777777" w:rsidR="00CF4C10" w:rsidRDefault="00CF4C10" w:rsidP="00CF4C10">
      <w:pPr>
        <w:rPr>
          <w:sz w:val="28"/>
          <w:szCs w:val="28"/>
        </w:rPr>
      </w:pPr>
    </w:p>
    <w:p w14:paraId="7C8E9A94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Attendance</w:t>
      </w:r>
    </w:p>
    <w:p w14:paraId="05CD1E2D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President.  Jim Hill</w:t>
      </w:r>
    </w:p>
    <w:p w14:paraId="290B58E0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VP.  Casey West</w:t>
      </w:r>
    </w:p>
    <w:p w14:paraId="335D4984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Chief. Ken Baker</w:t>
      </w:r>
    </w:p>
    <w:p w14:paraId="1CDA1303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Treasurer. Edna Runyan</w:t>
      </w:r>
    </w:p>
    <w:p w14:paraId="75182D8F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Secretary. Aaron Rutherford</w:t>
      </w:r>
    </w:p>
    <w:p w14:paraId="3B98AE20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Director. Greg Mead</w:t>
      </w:r>
    </w:p>
    <w:p w14:paraId="6B5CE01B" w14:textId="77777777" w:rsidR="00CF4C10" w:rsidRDefault="00CF4C10" w:rsidP="00CF4C10">
      <w:pPr>
        <w:rPr>
          <w:sz w:val="28"/>
          <w:szCs w:val="28"/>
        </w:rPr>
      </w:pPr>
    </w:p>
    <w:p w14:paraId="650E6DE2" w14:textId="77777777" w:rsidR="00CF4C10" w:rsidRDefault="00CF4C10" w:rsidP="00CF4C10">
      <w:pPr>
        <w:rPr>
          <w:sz w:val="28"/>
          <w:szCs w:val="28"/>
        </w:rPr>
      </w:pPr>
    </w:p>
    <w:p w14:paraId="759A5D87" w14:textId="77777777" w:rsidR="00CF4C10" w:rsidRDefault="00CF4C10" w:rsidP="00CF4C10">
      <w:pPr>
        <w:rPr>
          <w:sz w:val="28"/>
          <w:szCs w:val="28"/>
        </w:rPr>
      </w:pPr>
    </w:p>
    <w:p w14:paraId="3E02E97F" w14:textId="77777777" w:rsidR="00CF4C10" w:rsidRDefault="00CF4C10" w:rsidP="00CF4C1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>
        <w:rPr>
          <w:sz w:val="28"/>
          <w:szCs w:val="28"/>
        </w:rPr>
        <w:t>. Called to order at 6:30 pm.</w:t>
      </w:r>
    </w:p>
    <w:p w14:paraId="10C484E2" w14:textId="77777777" w:rsidR="00CF4C10" w:rsidRDefault="00CF4C10" w:rsidP="00CF4C10">
      <w:pPr>
        <w:rPr>
          <w:sz w:val="28"/>
          <w:szCs w:val="28"/>
        </w:rPr>
      </w:pPr>
    </w:p>
    <w:p w14:paraId="5E2A7A1D" w14:textId="77777777" w:rsidR="00CF4C10" w:rsidRDefault="00CF4C10" w:rsidP="00CF4C1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>
        <w:rPr>
          <w:sz w:val="28"/>
          <w:szCs w:val="28"/>
        </w:rPr>
        <w:t>. Pledge of Allegiance</w:t>
      </w:r>
    </w:p>
    <w:p w14:paraId="1E9B843A" w14:textId="77777777" w:rsidR="00CF4C10" w:rsidRDefault="00CF4C10" w:rsidP="00CF4C10">
      <w:pPr>
        <w:rPr>
          <w:sz w:val="28"/>
          <w:szCs w:val="28"/>
        </w:rPr>
      </w:pPr>
    </w:p>
    <w:p w14:paraId="4F2C68CE" w14:textId="77777777" w:rsidR="00CF4C10" w:rsidRDefault="00CF4C10" w:rsidP="00CF4C1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>
        <w:rPr>
          <w:sz w:val="28"/>
          <w:szCs w:val="28"/>
        </w:rPr>
        <w:t>. Invocation. Aaron Rutherford</w:t>
      </w:r>
    </w:p>
    <w:p w14:paraId="75BD8877" w14:textId="77777777" w:rsidR="00CF4C10" w:rsidRDefault="00CF4C10" w:rsidP="00CF4C10">
      <w:pPr>
        <w:rPr>
          <w:sz w:val="28"/>
          <w:szCs w:val="28"/>
        </w:rPr>
      </w:pPr>
    </w:p>
    <w:p w14:paraId="03293113" w14:textId="77777777" w:rsidR="00CF4C10" w:rsidRDefault="00CF4C10" w:rsidP="00CF4C1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>
        <w:rPr>
          <w:sz w:val="28"/>
          <w:szCs w:val="28"/>
        </w:rPr>
        <w:t>. Public Comment. None</w:t>
      </w:r>
    </w:p>
    <w:p w14:paraId="5E4C527C" w14:textId="77777777" w:rsidR="00CF4C10" w:rsidRDefault="00CF4C10" w:rsidP="00CF4C10">
      <w:pPr>
        <w:rPr>
          <w:sz w:val="28"/>
          <w:szCs w:val="28"/>
        </w:rPr>
      </w:pPr>
    </w:p>
    <w:p w14:paraId="31053BD0" w14:textId="77777777" w:rsidR="00CF4C10" w:rsidRDefault="00CF4C10" w:rsidP="00CF4C1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>
        <w:rPr>
          <w:sz w:val="28"/>
          <w:szCs w:val="28"/>
        </w:rPr>
        <w:t>. Previous Minutes</w:t>
      </w:r>
    </w:p>
    <w:p w14:paraId="30D46019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Edna </w:t>
      </w:r>
      <w:r>
        <w:rPr>
          <w:i/>
          <w:iCs/>
          <w:sz w:val="28"/>
          <w:szCs w:val="28"/>
        </w:rPr>
        <w:t>motioned</w:t>
      </w:r>
      <w:r>
        <w:rPr>
          <w:sz w:val="28"/>
          <w:szCs w:val="28"/>
        </w:rPr>
        <w:t xml:space="preserve"> to approve minutes from 12/08/2025 with corrections of the name </w:t>
      </w:r>
      <w:r>
        <w:rPr>
          <w:i/>
          <w:iCs/>
          <w:sz w:val="28"/>
          <w:szCs w:val="28"/>
        </w:rPr>
        <w:t>Hurst</w:t>
      </w:r>
      <w:r>
        <w:rPr>
          <w:sz w:val="28"/>
          <w:szCs w:val="28"/>
        </w:rPr>
        <w:t xml:space="preserve"> and the word </w:t>
      </w:r>
      <w:r>
        <w:rPr>
          <w:i/>
          <w:iCs/>
          <w:sz w:val="28"/>
          <w:szCs w:val="28"/>
        </w:rPr>
        <w:t>fire</w:t>
      </w:r>
      <w:r>
        <w:rPr>
          <w:sz w:val="28"/>
          <w:szCs w:val="28"/>
        </w:rPr>
        <w:t>. Casey 2nd. Approved unanimously.</w:t>
      </w:r>
    </w:p>
    <w:p w14:paraId="5E776823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25E2E461" w14:textId="77777777" w:rsidR="00CF4C10" w:rsidRDefault="00CF4C10" w:rsidP="00CF4C1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8</w:t>
      </w:r>
      <w:r>
        <w:rPr>
          <w:sz w:val="28"/>
          <w:szCs w:val="28"/>
        </w:rPr>
        <w:t>. Chiefs Report</w:t>
      </w:r>
    </w:p>
    <w:p w14:paraId="0C6012AA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Collecting facts for annual </w:t>
      </w:r>
      <w:proofErr w:type="gramStart"/>
      <w:r>
        <w:rPr>
          <w:sz w:val="28"/>
          <w:szCs w:val="28"/>
        </w:rPr>
        <w:t>meeting</w:t>
      </w:r>
      <w:proofErr w:type="gramEnd"/>
      <w:r>
        <w:rPr>
          <w:sz w:val="28"/>
          <w:szCs w:val="28"/>
        </w:rPr>
        <w:t>- vehicles, building needs, firefighters.</w:t>
      </w:r>
    </w:p>
    <w:p w14:paraId="5CB8CACA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Numerous hours </w:t>
      </w:r>
      <w:proofErr w:type="gramStart"/>
      <w:r>
        <w:rPr>
          <w:sz w:val="28"/>
          <w:szCs w:val="28"/>
        </w:rPr>
        <w:t>going</w:t>
      </w:r>
      <w:proofErr w:type="gramEnd"/>
      <w:r>
        <w:rPr>
          <w:sz w:val="28"/>
          <w:szCs w:val="28"/>
        </w:rPr>
        <w:t xml:space="preserve"> into maintenance and building fire trucks. Many issues with lights, radios, electrical, fuel injectors and batteries.</w:t>
      </w:r>
    </w:p>
    <w:p w14:paraId="384888B7" w14:textId="54CFB735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Meeting minutes need to have action items added. We need to be able to have </w:t>
      </w:r>
      <w:proofErr w:type="gramStart"/>
      <w:r>
        <w:rPr>
          <w:sz w:val="28"/>
          <w:szCs w:val="28"/>
        </w:rPr>
        <w:t>some kind of follow</w:t>
      </w:r>
      <w:proofErr w:type="gramEnd"/>
      <w:r>
        <w:rPr>
          <w:sz w:val="28"/>
          <w:szCs w:val="28"/>
        </w:rPr>
        <w:t xml:space="preserve"> up </w:t>
      </w:r>
      <w:proofErr w:type="gramStart"/>
      <w:r>
        <w:rPr>
          <w:sz w:val="28"/>
          <w:szCs w:val="28"/>
        </w:rPr>
        <w:t>for being</w:t>
      </w:r>
      <w:proofErr w:type="gramEnd"/>
      <w:r>
        <w:rPr>
          <w:sz w:val="28"/>
          <w:szCs w:val="28"/>
        </w:rPr>
        <w:t xml:space="preserve"> sure things are taken care of and not forgotten after each </w:t>
      </w:r>
      <w:proofErr w:type="gramStart"/>
      <w:r>
        <w:rPr>
          <w:sz w:val="28"/>
          <w:szCs w:val="28"/>
        </w:rPr>
        <w:t>months</w:t>
      </w:r>
      <w:proofErr w:type="gramEnd"/>
      <w:r>
        <w:rPr>
          <w:sz w:val="28"/>
          <w:szCs w:val="28"/>
        </w:rPr>
        <w:t xml:space="preserve"> meeting.</w:t>
      </w:r>
    </w:p>
    <w:p w14:paraId="51B1AC72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*Will be contacting a doctor for use as a medical director.</w:t>
      </w:r>
    </w:p>
    <w:p w14:paraId="283174B2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*Be working with Casey on contract for ICMA March deadline.</w:t>
      </w:r>
    </w:p>
    <w:p w14:paraId="0C569DFE" w14:textId="77777777" w:rsidR="00CF4C10" w:rsidRDefault="00CF4C10" w:rsidP="00CF4C10">
      <w:pPr>
        <w:rPr>
          <w:sz w:val="28"/>
          <w:szCs w:val="28"/>
        </w:rPr>
      </w:pPr>
    </w:p>
    <w:p w14:paraId="71F7DE21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Received items for the Rural Capacity Grant.</w:t>
      </w:r>
    </w:p>
    <w:p w14:paraId="4D11956B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*Working with Edna to get a check by February 23.</w:t>
      </w:r>
    </w:p>
    <w:p w14:paraId="369E0669" w14:textId="77777777" w:rsidR="00CF4C10" w:rsidRDefault="00CF4C10" w:rsidP="00CF4C10">
      <w:pPr>
        <w:rPr>
          <w:sz w:val="28"/>
          <w:szCs w:val="28"/>
        </w:rPr>
      </w:pPr>
    </w:p>
    <w:p w14:paraId="16DDC4B3" w14:textId="77777777" w:rsidR="00CF4C10" w:rsidRDefault="00CF4C10" w:rsidP="00CF4C10">
      <w:pPr>
        <w:rPr>
          <w:sz w:val="28"/>
          <w:szCs w:val="28"/>
        </w:rPr>
      </w:pPr>
    </w:p>
    <w:p w14:paraId="6768AA22" w14:textId="6C7D1D66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lastRenderedPageBreak/>
        <w:t>Viper Contract-</w:t>
      </w:r>
    </w:p>
    <w:p w14:paraId="3553B8D6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Jim and Casey have talked with bank. More info </w:t>
      </w:r>
      <w:proofErr w:type="gramStart"/>
      <w:r>
        <w:rPr>
          <w:sz w:val="28"/>
          <w:szCs w:val="28"/>
        </w:rPr>
        <w:t>coming</w:t>
      </w:r>
      <w:proofErr w:type="gramEnd"/>
      <w:r>
        <w:rPr>
          <w:sz w:val="28"/>
          <w:szCs w:val="28"/>
        </w:rPr>
        <w:t xml:space="preserve"> in.</w:t>
      </w:r>
    </w:p>
    <w:p w14:paraId="67E6C574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Discussion on who gets billed for membership= property owner, not renter.</w:t>
      </w:r>
    </w:p>
    <w:p w14:paraId="1B31D992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*Ken will contact tribe to work on a contract with them. </w:t>
      </w:r>
    </w:p>
    <w:p w14:paraId="62747520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*Ken will contact Gus Jackson for GIS info. Also, have Gus and Edna connect for PayPal info.</w:t>
      </w:r>
    </w:p>
    <w:p w14:paraId="28BE4A95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*Ken will contact Chris for IFG contract.</w:t>
      </w:r>
    </w:p>
    <w:p w14:paraId="273FF692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*Ken </w:t>
      </w:r>
      <w:proofErr w:type="gramStart"/>
      <w:r>
        <w:rPr>
          <w:sz w:val="28"/>
          <w:szCs w:val="28"/>
        </w:rPr>
        <w:t>continue</w:t>
      </w:r>
      <w:proofErr w:type="gramEnd"/>
      <w:r>
        <w:rPr>
          <w:sz w:val="28"/>
          <w:szCs w:val="28"/>
        </w:rPr>
        <w:t xml:space="preserve"> working on vehicle/assets.</w:t>
      </w:r>
    </w:p>
    <w:p w14:paraId="5BE2FA9B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DB4F5A9" w14:textId="77777777" w:rsidR="00CF4C10" w:rsidRDefault="00CF4C10" w:rsidP="00CF4C10">
      <w:pPr>
        <w:rPr>
          <w:sz w:val="28"/>
          <w:szCs w:val="28"/>
        </w:rPr>
      </w:pPr>
    </w:p>
    <w:p w14:paraId="124116B6" w14:textId="77777777" w:rsidR="00CF4C10" w:rsidRDefault="00CF4C10" w:rsidP="00CF4C1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>
        <w:rPr>
          <w:sz w:val="28"/>
          <w:szCs w:val="28"/>
        </w:rPr>
        <w:t>. Treasurer’s Report</w:t>
      </w:r>
    </w:p>
    <w:p w14:paraId="6610EE13" w14:textId="77777777" w:rsidR="00CF4C10" w:rsidRDefault="00CF4C10" w:rsidP="00CF4C10">
      <w:pPr>
        <w:rPr>
          <w:sz w:val="28"/>
          <w:szCs w:val="28"/>
        </w:rPr>
      </w:pPr>
    </w:p>
    <w:p w14:paraId="328A4451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Monthly income.    $80,658.82</w:t>
      </w:r>
    </w:p>
    <w:p w14:paraId="7D6BA31A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Expense-Payroll-Stipends</w:t>
      </w:r>
    </w:p>
    <w:p w14:paraId="255D07D2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$18,193.60</w:t>
      </w:r>
    </w:p>
    <w:p w14:paraId="7D01C200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Checking/Savings. $213,915.41</w:t>
      </w:r>
    </w:p>
    <w:p w14:paraId="477C7B7A" w14:textId="77777777" w:rsidR="00CF4C10" w:rsidRDefault="00CF4C10" w:rsidP="00CF4C10">
      <w:pPr>
        <w:rPr>
          <w:sz w:val="28"/>
          <w:szCs w:val="28"/>
        </w:rPr>
      </w:pPr>
    </w:p>
    <w:p w14:paraId="0D99CC5E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*Edna will be working on removing PayPal account.</w:t>
      </w:r>
    </w:p>
    <w:p w14:paraId="6041EBD7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*Edna working on bank deposit.</w:t>
      </w:r>
    </w:p>
    <w:p w14:paraId="5C019210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*Edna entering data with Aaron, Nadine and Kandra so they can have a snapshot of dues received before annual meeting.</w:t>
      </w:r>
    </w:p>
    <w:p w14:paraId="434D4C6D" w14:textId="77777777" w:rsidR="00CF4C10" w:rsidRDefault="00CF4C10" w:rsidP="00CF4C10">
      <w:pPr>
        <w:rPr>
          <w:sz w:val="28"/>
          <w:szCs w:val="28"/>
        </w:rPr>
      </w:pPr>
    </w:p>
    <w:p w14:paraId="0779B88F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Casey </w:t>
      </w:r>
      <w:r>
        <w:rPr>
          <w:i/>
          <w:iCs/>
          <w:sz w:val="28"/>
          <w:szCs w:val="28"/>
        </w:rPr>
        <w:t xml:space="preserve">motioned </w:t>
      </w:r>
      <w:r>
        <w:rPr>
          <w:sz w:val="28"/>
          <w:szCs w:val="28"/>
        </w:rPr>
        <w:t>to approve treasurer’s report. Aaron 2nd. Approved unanimously.</w:t>
      </w:r>
    </w:p>
    <w:p w14:paraId="63A9F9F3" w14:textId="77777777" w:rsidR="00CF4C10" w:rsidRDefault="00CF4C10" w:rsidP="00CF4C10">
      <w:pPr>
        <w:rPr>
          <w:sz w:val="28"/>
          <w:szCs w:val="28"/>
        </w:rPr>
      </w:pPr>
    </w:p>
    <w:p w14:paraId="0AE6BB5E" w14:textId="77777777" w:rsidR="00CF4C10" w:rsidRDefault="00CF4C10" w:rsidP="00CF4C1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>
        <w:rPr>
          <w:sz w:val="28"/>
          <w:szCs w:val="28"/>
        </w:rPr>
        <w:t>. Auxiliary update</w:t>
      </w:r>
    </w:p>
    <w:p w14:paraId="50AEC1B1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Bake sale Friday February 13.</w:t>
      </w:r>
    </w:p>
    <w:p w14:paraId="5B497426" w14:textId="77777777" w:rsidR="00CF4C10" w:rsidRDefault="00CF4C10" w:rsidP="00CF4C10">
      <w:pPr>
        <w:rPr>
          <w:sz w:val="28"/>
          <w:szCs w:val="28"/>
        </w:rPr>
      </w:pPr>
    </w:p>
    <w:p w14:paraId="2BF9AF45" w14:textId="77777777" w:rsidR="00CF4C10" w:rsidRDefault="00CF4C10" w:rsidP="00CF4C1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11</w:t>
      </w:r>
      <w:r>
        <w:rPr>
          <w:sz w:val="28"/>
          <w:szCs w:val="28"/>
        </w:rPr>
        <w:t>. **Tax based sub-committee update/ Proposed Petition</w:t>
      </w:r>
    </w:p>
    <w:p w14:paraId="24C5BF43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Casey has </w:t>
      </w:r>
      <w:proofErr w:type="gramStart"/>
      <w:r>
        <w:rPr>
          <w:sz w:val="28"/>
          <w:szCs w:val="28"/>
        </w:rPr>
        <w:t>met with</w:t>
      </w:r>
      <w:proofErr w:type="gramEnd"/>
      <w:r>
        <w:rPr>
          <w:sz w:val="28"/>
          <w:szCs w:val="28"/>
        </w:rPr>
        <w:t xml:space="preserve"> Mary and Spencer. He is also working with Dick Staples, JRS, on boundaries for the district. Will have them by annual meeting.</w:t>
      </w:r>
    </w:p>
    <w:p w14:paraId="514734F8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*Casey </w:t>
      </w:r>
      <w:proofErr w:type="gramStart"/>
      <w:r>
        <w:rPr>
          <w:sz w:val="28"/>
          <w:szCs w:val="28"/>
        </w:rPr>
        <w:t>will give</w:t>
      </w:r>
      <w:proofErr w:type="gramEnd"/>
      <w:r>
        <w:rPr>
          <w:sz w:val="28"/>
          <w:szCs w:val="28"/>
        </w:rPr>
        <w:t xml:space="preserve"> shout out to thank JRS.</w:t>
      </w:r>
    </w:p>
    <w:p w14:paraId="33C800CF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*Casey working on % of tax, visual examples of what it will cost property owners, presented at annual meeting.</w:t>
      </w:r>
    </w:p>
    <w:p w14:paraId="1AD3E290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*Petition be ready </w:t>
      </w:r>
      <w:proofErr w:type="gramStart"/>
      <w:r>
        <w:rPr>
          <w:sz w:val="28"/>
          <w:szCs w:val="28"/>
        </w:rPr>
        <w:t>at annual</w:t>
      </w:r>
      <w:proofErr w:type="gramEnd"/>
      <w:r>
        <w:rPr>
          <w:sz w:val="28"/>
          <w:szCs w:val="28"/>
        </w:rPr>
        <w:t xml:space="preserve"> meeting.</w:t>
      </w:r>
    </w:p>
    <w:p w14:paraId="4DA76E3A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*Discuss letters to property owners about going tax based and 2ND notices.</w:t>
      </w:r>
    </w:p>
    <w:p w14:paraId="2B3C7E97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*Ken will get chairs and tables set up for annual meeting</w:t>
      </w:r>
    </w:p>
    <w:p w14:paraId="4AD12053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*Auxiliary will have a small presentation, do check ins, collect dues, and provide coffee and treats.</w:t>
      </w:r>
    </w:p>
    <w:p w14:paraId="53D1F634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*Aaron will provide agenda.</w:t>
      </w:r>
    </w:p>
    <w:p w14:paraId="38DF11DE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*Jim has provided a bullet point paper to board to look through, make corrections and suggestions for annual meeting.</w:t>
      </w:r>
    </w:p>
    <w:p w14:paraId="60BD377B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*Jim </w:t>
      </w:r>
      <w:proofErr w:type="gramStart"/>
      <w:r>
        <w:rPr>
          <w:sz w:val="28"/>
          <w:szCs w:val="28"/>
        </w:rPr>
        <w:t>looking for</w:t>
      </w:r>
      <w:proofErr w:type="gramEnd"/>
      <w:r>
        <w:rPr>
          <w:sz w:val="28"/>
          <w:szCs w:val="28"/>
        </w:rPr>
        <w:t xml:space="preserve"> last </w:t>
      </w:r>
      <w:proofErr w:type="spellStart"/>
      <w:proofErr w:type="gramStart"/>
      <w:r>
        <w:rPr>
          <w:sz w:val="28"/>
          <w:szCs w:val="28"/>
        </w:rPr>
        <w:t>years</w:t>
      </w:r>
      <w:proofErr w:type="spellEnd"/>
      <w:proofErr w:type="gramEnd"/>
      <w:r>
        <w:rPr>
          <w:sz w:val="28"/>
          <w:szCs w:val="28"/>
        </w:rPr>
        <w:t xml:space="preserve"> annual meeting minutes.</w:t>
      </w:r>
    </w:p>
    <w:p w14:paraId="56064E9C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*Aaron contacting Dave at airport for hanger owner info and </w:t>
      </w:r>
      <w:proofErr w:type="gramStart"/>
      <w:r>
        <w:rPr>
          <w:sz w:val="28"/>
          <w:szCs w:val="28"/>
        </w:rPr>
        <w:t>inquire</w:t>
      </w:r>
      <w:proofErr w:type="gramEnd"/>
      <w:r>
        <w:rPr>
          <w:sz w:val="28"/>
          <w:szCs w:val="28"/>
        </w:rPr>
        <w:t xml:space="preserve"> about lease.</w:t>
      </w:r>
    </w:p>
    <w:p w14:paraId="4B02AA36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  *Each board member will have a presentation prepared and be able to </w:t>
      </w:r>
      <w:proofErr w:type="gramStart"/>
      <w:r>
        <w:rPr>
          <w:sz w:val="28"/>
          <w:szCs w:val="28"/>
        </w:rPr>
        <w:t>discuss</w:t>
      </w:r>
      <w:proofErr w:type="gramEnd"/>
      <w:r>
        <w:rPr>
          <w:sz w:val="28"/>
          <w:szCs w:val="28"/>
        </w:rPr>
        <w:t xml:space="preserve"> at a special meeting on Monday February 23 at 6:30 pm, at Station 1.</w:t>
      </w:r>
    </w:p>
    <w:p w14:paraId="4048B6E7" w14:textId="77777777" w:rsidR="00CF4C10" w:rsidRDefault="00CF4C10" w:rsidP="00CF4C10">
      <w:pPr>
        <w:rPr>
          <w:sz w:val="28"/>
          <w:szCs w:val="28"/>
        </w:rPr>
      </w:pPr>
    </w:p>
    <w:p w14:paraId="409D9B3A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Meeting adjourned 8:56pm</w:t>
      </w:r>
    </w:p>
    <w:p w14:paraId="7958DBB4" w14:textId="77777777" w:rsidR="00CF4C10" w:rsidRDefault="00CF4C10" w:rsidP="00CF4C10">
      <w:pPr>
        <w:rPr>
          <w:sz w:val="28"/>
          <w:szCs w:val="28"/>
        </w:rPr>
      </w:pPr>
    </w:p>
    <w:p w14:paraId="60F18E36" w14:textId="77777777" w:rsidR="00CF4C10" w:rsidRDefault="00CF4C10" w:rsidP="00CF4C1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12</w:t>
      </w:r>
      <w:r>
        <w:rPr>
          <w:sz w:val="28"/>
          <w:szCs w:val="28"/>
        </w:rPr>
        <w:t>. **Data entry/Dues update- ABOVE UNDER TREASURERS REPORT</w:t>
      </w:r>
    </w:p>
    <w:p w14:paraId="2DE99758" w14:textId="77777777" w:rsidR="00CF4C10" w:rsidRDefault="00CF4C10" w:rsidP="00CF4C10">
      <w:pPr>
        <w:rPr>
          <w:sz w:val="28"/>
          <w:szCs w:val="28"/>
        </w:rPr>
      </w:pPr>
    </w:p>
    <w:p w14:paraId="755FC9C1" w14:textId="77777777" w:rsidR="00CF4C10" w:rsidRDefault="00CF4C10" w:rsidP="00CF4C10">
      <w:pPr>
        <w:rPr>
          <w:sz w:val="28"/>
          <w:szCs w:val="28"/>
        </w:rPr>
      </w:pPr>
    </w:p>
    <w:p w14:paraId="76CBF98E" w14:textId="77777777" w:rsidR="00CF4C10" w:rsidRDefault="00CF4C10" w:rsidP="00CF4C1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13</w:t>
      </w:r>
      <w:r>
        <w:rPr>
          <w:sz w:val="28"/>
          <w:szCs w:val="28"/>
        </w:rPr>
        <w:t>. **Annual Meeting update- ABOVE UNDER TAX BASED</w:t>
      </w:r>
    </w:p>
    <w:p w14:paraId="38A1920C" w14:textId="2D111383" w:rsidR="00CF6203" w:rsidRPr="00CF4C10" w:rsidRDefault="00CF6203" w:rsidP="00CF4C10"/>
    <w:sectPr w:rsidR="00CF6203" w:rsidRPr="00CF4C10" w:rsidSect="000E78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115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55274" w14:textId="77777777" w:rsidR="00ED259F" w:rsidRDefault="00ED259F" w:rsidP="00DE666E">
      <w:r>
        <w:separator/>
      </w:r>
    </w:p>
  </w:endnote>
  <w:endnote w:type="continuationSeparator" w:id="0">
    <w:p w14:paraId="10433592" w14:textId="77777777" w:rsidR="00ED259F" w:rsidRDefault="00ED259F" w:rsidP="00DE6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mo">
    <w:altName w:val="Arial"/>
    <w:charset w:val="00"/>
    <w:family w:val="swiss"/>
    <w:pitch w:val="variable"/>
    <w:sig w:usb0="E0000AFF" w:usb1="500078FF" w:usb2="00000021" w:usb3="00000000" w:csb0="000001B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doni MT">
    <w:altName w:val="Gentium Basic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032D5" w14:textId="77777777" w:rsidR="006D151D" w:rsidRDefault="006D1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F5C9B" w14:textId="5BC72E2D" w:rsidR="00EB7CD3" w:rsidRPr="002E5012" w:rsidRDefault="00EF148B">
    <w:pPr>
      <w:pStyle w:val="Footer"/>
      <w:rPr>
        <w:b/>
        <w:sz w:val="28"/>
        <w:szCs w:val="28"/>
      </w:rPr>
    </w:pPr>
    <w:r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8136BA" wp14:editId="7095BF1D">
              <wp:simplePos x="0" y="0"/>
              <wp:positionH relativeFrom="margin">
                <wp:posOffset>1371600</wp:posOffset>
              </wp:positionH>
              <wp:positionV relativeFrom="paragraph">
                <wp:posOffset>-147955</wp:posOffset>
              </wp:positionV>
              <wp:extent cx="2733675" cy="714375"/>
              <wp:effectExtent l="0" t="0" r="9525" b="9525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33675" cy="714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575225" w14:textId="5DB6F59C" w:rsidR="002E5012" w:rsidRPr="002E5012" w:rsidRDefault="00BA22D6" w:rsidP="002E5012">
                          <w:pPr>
                            <w:jc w:val="center"/>
                            <w:rPr>
                              <w:rFonts w:ascii="Bodoni MT" w:hAnsi="Bodoni MT"/>
                            </w:rPr>
                          </w:pPr>
                          <w:r>
                            <w:rPr>
                              <w:rFonts w:ascii="Bodoni MT" w:hAnsi="Bodoni MT"/>
                            </w:rPr>
                            <w:t>chiefbaker</w:t>
                          </w:r>
                          <w:r w:rsidR="002D3C62">
                            <w:rPr>
                              <w:rFonts w:ascii="Bodoni MT" w:hAnsi="Bodoni MT"/>
                            </w:rPr>
                            <w:t>@northbenchfire.com</w:t>
                          </w:r>
                        </w:p>
                        <w:p w14:paraId="70F73ECA" w14:textId="77777777" w:rsidR="002E5012" w:rsidRPr="000E7835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16"/>
                              <w:szCs w:val="16"/>
                            </w:rPr>
                          </w:pPr>
                        </w:p>
                        <w:p w14:paraId="5830B40E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8"/>
                            </w:rPr>
                          </w:pPr>
                          <w:hyperlink r:id="rId1" w:history="1">
                            <w:r w:rsidRPr="002E5012">
                              <w:rPr>
                                <w:rStyle w:val="Hyperlink"/>
                                <w:rFonts w:ascii="Bodoni MT" w:hAnsi="Bodoni MT"/>
                                <w:sz w:val="28"/>
                              </w:rPr>
                              <w:t>www.northbenchfire.com</w:t>
                            </w:r>
                          </w:hyperlink>
                        </w:p>
                        <w:p w14:paraId="5F7873D8" w14:textId="77777777" w:rsidR="002E5012" w:rsidRPr="002E5012" w:rsidRDefault="002E5012" w:rsidP="002E5012">
                          <w:pPr>
                            <w:jc w:val="center"/>
                          </w:pPr>
                        </w:p>
                        <w:p w14:paraId="2B0121DA" w14:textId="77777777" w:rsidR="00EB7CD3" w:rsidRPr="00513FE1" w:rsidRDefault="00EB7CD3" w:rsidP="002E5012">
                          <w:pPr>
                            <w:jc w:val="center"/>
                            <w:rPr>
                              <w:sz w:val="28"/>
                              <w:szCs w:val="28"/>
                              <w14:textOutline w14:w="6350" w14:cap="rnd" w14:cmpd="sng" w14:algn="ctr">
                                <w14:solidFill>
                                  <w14:srgbClr w14:val="FF0000">
                                    <w14:alpha w14:val="20000"/>
                                  </w14:srgb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8136B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108pt;margin-top:-11.65pt;width:215.2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" fillcolor="white [3201]" stroked="f" strokeweight=".5pt">
              <v:textbox>
                <w:txbxContent>
                  <w:p w14:paraId="40575225" w14:textId="5DB6F59C" w:rsidR="002E5012" w:rsidRPr="002E5012" w:rsidRDefault="00BA22D6" w:rsidP="002E5012">
                    <w:pPr>
                      <w:jc w:val="center"/>
                      <w:rPr>
                        <w:rFonts w:ascii="Bodoni MT" w:hAnsi="Bodoni MT"/>
                      </w:rPr>
                    </w:pPr>
                    <w:r>
                      <w:rPr>
                        <w:rFonts w:ascii="Bodoni MT" w:hAnsi="Bodoni MT"/>
                      </w:rPr>
                      <w:t>chiefbaker</w:t>
                    </w:r>
                    <w:r w:rsidR="002D3C62">
                      <w:rPr>
                        <w:rFonts w:ascii="Bodoni MT" w:hAnsi="Bodoni MT"/>
                      </w:rPr>
                      <w:t>@northbenchfire.com</w:t>
                    </w:r>
                  </w:p>
                  <w:p w14:paraId="70F73ECA" w14:textId="77777777" w:rsidR="002E5012" w:rsidRPr="000E7835" w:rsidRDefault="002E5012" w:rsidP="002E5012">
                    <w:pPr>
                      <w:jc w:val="center"/>
                      <w:rPr>
                        <w:rFonts w:ascii="Bodoni MT" w:hAnsi="Bodoni MT"/>
                        <w:sz w:val="16"/>
                        <w:szCs w:val="16"/>
                      </w:rPr>
                    </w:pPr>
                  </w:p>
                  <w:p w14:paraId="5830B40E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8"/>
                      </w:rPr>
                    </w:pPr>
                    <w:hyperlink r:id="rId2" w:history="1">
                      <w:r w:rsidRPr="002E5012">
                        <w:rPr>
                          <w:rStyle w:val="Hyperlink"/>
                          <w:rFonts w:ascii="Bodoni MT" w:hAnsi="Bodoni MT"/>
                          <w:sz w:val="28"/>
                        </w:rPr>
                        <w:t>www.northbenchfire.com</w:t>
                      </w:r>
                    </w:hyperlink>
                  </w:p>
                  <w:p w14:paraId="5F7873D8" w14:textId="77777777" w:rsidR="002E5012" w:rsidRPr="002E5012" w:rsidRDefault="002E5012" w:rsidP="002E5012">
                    <w:pPr>
                      <w:jc w:val="center"/>
                    </w:pPr>
                  </w:p>
                  <w:p w14:paraId="2B0121DA" w14:textId="77777777" w:rsidR="00EB7CD3" w:rsidRPr="00513FE1" w:rsidRDefault="00EB7CD3" w:rsidP="002E5012">
                    <w:pPr>
                      <w:jc w:val="center"/>
                      <w:rPr>
                        <w:sz w:val="28"/>
                        <w:szCs w:val="28"/>
                        <w14:textOutline w14:w="6350" w14:cap="rnd" w14:cmpd="sng" w14:algn="ctr">
                          <w14:solidFill>
                            <w14:srgbClr w14:val="FF0000">
                              <w14:alpha w14:val="20000"/>
                            </w14:srgbClr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B3AEF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E1DB2D" wp14:editId="2F5117CD">
              <wp:simplePos x="0" y="0"/>
              <wp:positionH relativeFrom="page">
                <wp:posOffset>0</wp:posOffset>
              </wp:positionH>
              <wp:positionV relativeFrom="paragraph">
                <wp:posOffset>-186056</wp:posOffset>
              </wp:positionV>
              <wp:extent cx="2171700" cy="657225"/>
              <wp:effectExtent l="0" t="0" r="0" b="9525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00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B196F4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Office 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Phone </w:t>
                          </w:r>
                          <w:proofErr w:type="gramStart"/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 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(</w:t>
                          </w:r>
                          <w:proofErr w:type="gramEnd"/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208)267-8674</w:t>
                          </w:r>
                        </w:p>
                        <w:p w14:paraId="13F8CC29" w14:textId="1448BEAB" w:rsidR="00EB7CD3" w:rsidRDefault="003B5F7F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S</w:t>
                          </w:r>
                          <w:r w:rsid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tation </w:t>
                          </w:r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Fax   </w:t>
                          </w:r>
                          <w:proofErr w:type="gramStart"/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(</w:t>
                          </w:r>
                          <w:proofErr w:type="gramEnd"/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208)267-8674</w:t>
                          </w:r>
                        </w:p>
                        <w:p w14:paraId="4ABCF93E" w14:textId="01466905" w:rsidR="002E5012" w:rsidRPr="002E5012" w:rsidRDefault="00BA22D6" w:rsidP="00BA22D6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</w:t>
                          </w:r>
                          <w:r w:rsidR="00EF148B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Mobile     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     </w:t>
                          </w:r>
                          <w:proofErr w:type="gramStart"/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</w:t>
                          </w:r>
                          <w:r w:rsidR="003B5F7F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(</w:t>
                          </w:r>
                          <w:proofErr w:type="gramEnd"/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208)</w:t>
                          </w:r>
                          <w:r w:rsidR="002D3C6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E47C9F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290-5773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E1DB2D" id="Text Box 15" o:spid="_x0000_s1029" type="#_x0000_t202" style="position:absolute;margin-left:0;margin-top:-14.65pt;width:171pt;height:51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" fillcolor="white [3201]" stroked="f" strokeweight=".5pt">
              <v:textbox>
                <w:txbxContent>
                  <w:p w14:paraId="0CB196F4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Office 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Phone </w:t>
                    </w:r>
                    <w:proofErr w:type="gramStart"/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  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(</w:t>
                    </w:r>
                    <w:proofErr w:type="gramEnd"/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208)267-8674</w:t>
                    </w:r>
                  </w:p>
                  <w:p w14:paraId="13F8CC29" w14:textId="1448BEAB" w:rsidR="00EB7CD3" w:rsidRDefault="003B5F7F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>S</w:t>
                    </w:r>
                    <w:r w:rsid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tation </w:t>
                    </w:r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Fax   </w:t>
                    </w:r>
                    <w:proofErr w:type="gramStart"/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(</w:t>
                    </w:r>
                    <w:proofErr w:type="gramEnd"/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>208)267-8674</w:t>
                    </w:r>
                  </w:p>
                  <w:p w14:paraId="4ABCF93E" w14:textId="01466905" w:rsidR="002E5012" w:rsidRPr="002E5012" w:rsidRDefault="00BA22D6" w:rsidP="00BA22D6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 </w:t>
                    </w:r>
                    <w:r w:rsidR="00EF148B">
                      <w:rPr>
                        <w:rFonts w:ascii="Bodoni MT" w:hAnsi="Bodoni MT"/>
                        <w:sz w:val="22"/>
                        <w:szCs w:val="22"/>
                      </w:rPr>
                      <w:t xml:space="preserve">Mobile     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      </w:t>
                    </w:r>
                    <w:proofErr w:type="gramStart"/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 </w:t>
                    </w:r>
                    <w:r w:rsidR="003B5F7F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>(</w:t>
                    </w:r>
                    <w:proofErr w:type="gramEnd"/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>208)</w:t>
                    </w:r>
                    <w:r w:rsidR="002D3C62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E47C9F">
                      <w:rPr>
                        <w:rFonts w:ascii="Bodoni MT" w:hAnsi="Bodoni MT"/>
                        <w:sz w:val="22"/>
                        <w:szCs w:val="22"/>
                      </w:rPr>
                      <w:t>290-5773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B3AEF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0DDF5D" wp14:editId="0B1A53D9">
              <wp:simplePos x="0" y="0"/>
              <wp:positionH relativeFrom="page">
                <wp:posOffset>5676900</wp:posOffset>
              </wp:positionH>
              <wp:positionV relativeFrom="paragraph">
                <wp:posOffset>-186055</wp:posOffset>
              </wp:positionV>
              <wp:extent cx="2092960" cy="685800"/>
              <wp:effectExtent l="0" t="0" r="254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2960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5C715C" w14:textId="77777777" w:rsidR="000E7835" w:rsidRDefault="000E7835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64464 Highway 2</w:t>
                          </w:r>
                        </w:p>
                        <w:p w14:paraId="1F7596A3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Post Office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Box 1234</w:t>
                          </w:r>
                        </w:p>
                        <w:p w14:paraId="7D20B83D" w14:textId="4C4E68BE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Bonners Ferry I</w:t>
                          </w:r>
                          <w:r w:rsidR="006D151D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D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83805</w:t>
                          </w:r>
                        </w:p>
                        <w:p w14:paraId="6B48F1DF" w14:textId="77777777" w:rsidR="00EB7CD3" w:rsidRPr="00513FE1" w:rsidRDefault="00EB7CD3">
                          <w:pPr>
                            <w:rPr>
                              <w14:textOutline w14:w="6350" w14:cap="rnd" w14:cmpd="sng" w14:algn="ctr">
                                <w14:solidFill>
                                  <w14:srgbClr w14:val="FF0000">
                                    <w14:alpha w14:val="20000"/>
                                  </w14:srgb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0DDF5D" id="Text Box 17" o:spid="_x0000_s1030" type="#_x0000_t202" style="position:absolute;margin-left:447pt;margin-top:-14.65pt;width:164.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" fillcolor="white [3201]" stroked="f" strokeweight=".5pt">
              <v:textbox>
                <w:txbxContent>
                  <w:p w14:paraId="325C715C" w14:textId="77777777" w:rsidR="000E7835" w:rsidRDefault="000E7835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>64464 Highway 2</w:t>
                    </w:r>
                  </w:p>
                  <w:p w14:paraId="1F7596A3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Post Office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Box 1234</w:t>
                    </w:r>
                  </w:p>
                  <w:p w14:paraId="7D20B83D" w14:textId="4C4E68BE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Bonners Ferry I</w:t>
                    </w:r>
                    <w:r w:rsidR="006D151D">
                      <w:rPr>
                        <w:rFonts w:ascii="Bodoni MT" w:hAnsi="Bodoni MT"/>
                        <w:sz w:val="22"/>
                        <w:szCs w:val="22"/>
                      </w:rPr>
                      <w:t>D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83805</w:t>
                    </w:r>
                  </w:p>
                  <w:p w14:paraId="6B48F1DF" w14:textId="77777777" w:rsidR="00EB7CD3" w:rsidRPr="00513FE1" w:rsidRDefault="00EB7CD3">
                    <w:pPr>
                      <w:rPr>
                        <w14:textOutline w14:w="6350" w14:cap="rnd" w14:cmpd="sng" w14:algn="ctr">
                          <w14:solidFill>
                            <w14:srgbClr w14:val="FF0000">
                              <w14:alpha w14:val="20000"/>
                            </w14:srgbClr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3F120D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AB1B1AA" wp14:editId="6DF9BDBE">
              <wp:simplePos x="0" y="0"/>
              <wp:positionH relativeFrom="column">
                <wp:posOffset>-1143000</wp:posOffset>
              </wp:positionH>
              <wp:positionV relativeFrom="paragraph">
                <wp:posOffset>-233680</wp:posOffset>
              </wp:positionV>
              <wp:extent cx="7772400" cy="47625"/>
              <wp:effectExtent l="0" t="0" r="19050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4762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EDFD57" id="Rectangle 1" o:spid="_x0000_s1026" style="position:absolute;margin-left:-90pt;margin-top:-18.4pt;width:612pt;height: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" fillcolor="red" strokecolor="#ffc000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95D0" w14:textId="77777777" w:rsidR="006D151D" w:rsidRDefault="006D1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81A23" w14:textId="77777777" w:rsidR="00ED259F" w:rsidRDefault="00ED259F" w:rsidP="00DE666E">
      <w:r>
        <w:separator/>
      </w:r>
    </w:p>
  </w:footnote>
  <w:footnote w:type="continuationSeparator" w:id="0">
    <w:p w14:paraId="679A2B91" w14:textId="77777777" w:rsidR="00ED259F" w:rsidRDefault="00ED259F" w:rsidP="00DE6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855F" w14:textId="77777777" w:rsidR="006D151D" w:rsidRDefault="006D15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92B46" w14:textId="77777777" w:rsidR="000E7835" w:rsidRPr="00513FE1" w:rsidRDefault="000E7835" w:rsidP="000E7835"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AD361D" wp14:editId="1701D22D">
              <wp:simplePos x="0" y="0"/>
              <wp:positionH relativeFrom="margin">
                <wp:align>center</wp:align>
              </wp:positionH>
              <wp:positionV relativeFrom="topMargin">
                <wp:posOffset>128905</wp:posOffset>
              </wp:positionV>
              <wp:extent cx="7753350" cy="41910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335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10CF3" w14:textId="20DFE612" w:rsidR="000E7835" w:rsidRPr="000E7835" w:rsidRDefault="000E7835" w:rsidP="000E7835">
                          <w:pPr>
                            <w:pStyle w:val="HEADLINE"/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</w:pPr>
                          <w:r w:rsidRPr="000E7835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North Bench</w:t>
                          </w:r>
                          <w:r w:rsidR="00EF148B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 xml:space="preserve"> Vol</w:t>
                          </w:r>
                          <w:r w:rsidR="006D151D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unteer</w:t>
                          </w:r>
                          <w:r w:rsidRPr="000E7835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 xml:space="preserve"> Fire District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AD361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10.15pt;width:610.5pt;height:33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" filled="f" stroked="f">
              <v:textbox inset="0,0,0,0">
                <w:txbxContent>
                  <w:p w14:paraId="20F10CF3" w14:textId="20DFE612" w:rsidR="000E7835" w:rsidRPr="000E7835" w:rsidRDefault="000E7835" w:rsidP="000E7835">
                    <w:pPr>
                      <w:pStyle w:val="HEADLINE"/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</w:pPr>
                    <w:r w:rsidRPr="000E7835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>North Bench</w:t>
                    </w:r>
                    <w:r w:rsidR="00EF148B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 xml:space="preserve"> Vol</w:t>
                    </w:r>
                    <w:r w:rsidR="006D151D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>unteer</w:t>
                    </w:r>
                    <w:r w:rsidRPr="000E7835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 xml:space="preserve"> Fire District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BE8C172" wp14:editId="6B51F59F">
              <wp:simplePos x="0" y="0"/>
              <wp:positionH relativeFrom="margin">
                <wp:align>center</wp:align>
              </wp:positionH>
              <wp:positionV relativeFrom="paragraph">
                <wp:posOffset>-297815</wp:posOffset>
              </wp:positionV>
              <wp:extent cx="3267075" cy="61912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619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98A557" w14:textId="5DDB3685" w:rsidR="000E7835" w:rsidRPr="002D3C62" w:rsidRDefault="00BA22D6" w:rsidP="000E7835">
                          <w:pPr>
                            <w:jc w:val="center"/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  <w:t>Ken Baker,</w:t>
                          </w:r>
                          <w:r w:rsidR="002D3C62" w:rsidRPr="002D3C62"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  <w:t xml:space="preserve"> Chief of Department</w:t>
                          </w:r>
                        </w:p>
                        <w:p w14:paraId="110BA70B" w14:textId="77777777" w:rsidR="000E7835" w:rsidRPr="002E5012" w:rsidRDefault="000E7835" w:rsidP="000E7835">
                          <w:pPr>
                            <w:jc w:val="center"/>
                            <w:rPr>
                              <w:rFonts w:ascii="Bodoni MT" w:eastAsia="Arial Unicode MS" w:hAnsi="Bodoni MT" w:cs="Arial Unicode MS"/>
                              <w:i/>
                              <w:sz w:val="28"/>
                              <w:szCs w:val="20"/>
                            </w:rPr>
                          </w:pPr>
                          <w:r w:rsidRPr="002E5012">
                            <w:rPr>
                              <w:rFonts w:ascii="Bodoni MT" w:eastAsia="Arial Unicode MS" w:hAnsi="Bodoni MT" w:cs="Arial Unicode MS"/>
                              <w:i/>
                              <w:sz w:val="28"/>
                              <w:szCs w:val="20"/>
                            </w:rPr>
                            <w:t>Dedication to service and community!</w:t>
                          </w:r>
                        </w:p>
                        <w:p w14:paraId="0713F976" w14:textId="77777777" w:rsidR="000E7835" w:rsidRDefault="000E7835" w:rsidP="000E783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E8C172" id="Text Box 2" o:spid="_x0000_s1027" type="#_x0000_t202" style="position:absolute;margin-left:0;margin-top:-23.45pt;width:257.25pt;height:48.7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" filled="f" stroked="f">
              <v:textbox>
                <w:txbxContent>
                  <w:p w14:paraId="0E98A557" w14:textId="5DDB3685" w:rsidR="000E7835" w:rsidRPr="002D3C62" w:rsidRDefault="00BA22D6" w:rsidP="000E7835">
                    <w:pPr>
                      <w:jc w:val="center"/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</w:pPr>
                    <w:r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  <w:t>Ken Baker,</w:t>
                    </w:r>
                    <w:r w:rsidR="002D3C62" w:rsidRPr="002D3C62"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  <w:t xml:space="preserve"> Chief of Department</w:t>
                    </w:r>
                  </w:p>
                  <w:p w14:paraId="110BA70B" w14:textId="77777777" w:rsidR="000E7835" w:rsidRPr="002E5012" w:rsidRDefault="000E7835" w:rsidP="000E7835">
                    <w:pPr>
                      <w:jc w:val="center"/>
                      <w:rPr>
                        <w:rFonts w:ascii="Bodoni MT" w:eastAsia="Arial Unicode MS" w:hAnsi="Bodoni MT" w:cs="Arial Unicode MS"/>
                        <w:i/>
                        <w:sz w:val="28"/>
                        <w:szCs w:val="20"/>
                      </w:rPr>
                    </w:pPr>
                    <w:r w:rsidRPr="002E5012">
                      <w:rPr>
                        <w:rFonts w:ascii="Bodoni MT" w:eastAsia="Arial Unicode MS" w:hAnsi="Bodoni MT" w:cs="Arial Unicode MS"/>
                        <w:i/>
                        <w:sz w:val="28"/>
                        <w:szCs w:val="20"/>
                      </w:rPr>
                      <w:t>Dedication to service and community!</w:t>
                    </w:r>
                  </w:p>
                  <w:p w14:paraId="0713F976" w14:textId="77777777" w:rsidR="000E7835" w:rsidRDefault="000E7835" w:rsidP="000E7835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1" layoutInCell="1" allowOverlap="1" wp14:anchorId="4248D257" wp14:editId="4F0BD720">
          <wp:simplePos x="0" y="0"/>
          <wp:positionH relativeFrom="column">
            <wp:posOffset>-771525</wp:posOffset>
          </wp:positionH>
          <wp:positionV relativeFrom="page">
            <wp:posOffset>161925</wp:posOffset>
          </wp:positionV>
          <wp:extent cx="650240" cy="8001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Chief-DC\Pictures\NBFD Pat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9E6A3A2" wp14:editId="3020657B">
              <wp:simplePos x="0" y="0"/>
              <wp:positionH relativeFrom="page">
                <wp:align>left</wp:align>
              </wp:positionH>
              <wp:positionV relativeFrom="page">
                <wp:posOffset>466725</wp:posOffset>
              </wp:positionV>
              <wp:extent cx="7753350" cy="45085"/>
              <wp:effectExtent l="0" t="0" r="19050" b="1206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4508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3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6567D6" id="Rectangle 3" o:spid="_x0000_s1026" style="position:absolute;margin-left:0;margin-top:36.75pt;width:610.5pt;height:3.55pt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" fillcolor="red" strokecolor="#ffc000" strokeweight=".5pt">
              <w10:wrap anchorx="page" anchory="page"/>
            </v:rect>
          </w:pict>
        </mc:Fallback>
      </mc:AlternateContent>
    </w:r>
  </w:p>
  <w:p w14:paraId="25CDEF14" w14:textId="77777777" w:rsidR="000E7835" w:rsidRDefault="000E78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E8D5" w14:textId="77777777" w:rsidR="006D151D" w:rsidRDefault="006D15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51609"/>
    <w:multiLevelType w:val="hybridMultilevel"/>
    <w:tmpl w:val="1FAC72F8"/>
    <w:lvl w:ilvl="0" w:tplc="63FC44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2B803798">
      <w:start w:val="1"/>
      <w:numFmt w:val="lowerLetter"/>
      <w:lvlText w:val="%2."/>
      <w:lvlJc w:val="left"/>
      <w:pPr>
        <w:ind w:left="189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0768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bbcc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03"/>
    <w:rsid w:val="00002667"/>
    <w:rsid w:val="00014567"/>
    <w:rsid w:val="00035A27"/>
    <w:rsid w:val="00042A68"/>
    <w:rsid w:val="00044947"/>
    <w:rsid w:val="00044B43"/>
    <w:rsid w:val="00045CA2"/>
    <w:rsid w:val="00052E36"/>
    <w:rsid w:val="000610FF"/>
    <w:rsid w:val="00091534"/>
    <w:rsid w:val="000A3CAF"/>
    <w:rsid w:val="000E7835"/>
    <w:rsid w:val="000F03FA"/>
    <w:rsid w:val="000F0E76"/>
    <w:rsid w:val="000F5669"/>
    <w:rsid w:val="000F5CD6"/>
    <w:rsid w:val="000F7184"/>
    <w:rsid w:val="00107E24"/>
    <w:rsid w:val="00110C43"/>
    <w:rsid w:val="00115F07"/>
    <w:rsid w:val="00171074"/>
    <w:rsid w:val="00182689"/>
    <w:rsid w:val="001A65F9"/>
    <w:rsid w:val="001B0AF7"/>
    <w:rsid w:val="001C7B9C"/>
    <w:rsid w:val="001D5EE7"/>
    <w:rsid w:val="001E30A6"/>
    <w:rsid w:val="001F5505"/>
    <w:rsid w:val="002048B4"/>
    <w:rsid w:val="00222421"/>
    <w:rsid w:val="002512B7"/>
    <w:rsid w:val="002514D1"/>
    <w:rsid w:val="00262DB6"/>
    <w:rsid w:val="0026718C"/>
    <w:rsid w:val="00276D67"/>
    <w:rsid w:val="00293ED3"/>
    <w:rsid w:val="002C3A30"/>
    <w:rsid w:val="002C3E24"/>
    <w:rsid w:val="002D3C62"/>
    <w:rsid w:val="002D5A9B"/>
    <w:rsid w:val="002E0EAD"/>
    <w:rsid w:val="002E5012"/>
    <w:rsid w:val="002F1FAC"/>
    <w:rsid w:val="00326133"/>
    <w:rsid w:val="003468D1"/>
    <w:rsid w:val="003624EF"/>
    <w:rsid w:val="003639EC"/>
    <w:rsid w:val="00376073"/>
    <w:rsid w:val="003B3CC5"/>
    <w:rsid w:val="003B5F7F"/>
    <w:rsid w:val="003D354B"/>
    <w:rsid w:val="003D4654"/>
    <w:rsid w:val="003E0500"/>
    <w:rsid w:val="003E3E75"/>
    <w:rsid w:val="003F120D"/>
    <w:rsid w:val="004355A9"/>
    <w:rsid w:val="004508A0"/>
    <w:rsid w:val="00450F24"/>
    <w:rsid w:val="0045524E"/>
    <w:rsid w:val="00463E12"/>
    <w:rsid w:val="00493460"/>
    <w:rsid w:val="004B4B1E"/>
    <w:rsid w:val="004C2D95"/>
    <w:rsid w:val="00513FE1"/>
    <w:rsid w:val="00541D88"/>
    <w:rsid w:val="00585B2A"/>
    <w:rsid w:val="005B0D15"/>
    <w:rsid w:val="005C6E92"/>
    <w:rsid w:val="005D7B5D"/>
    <w:rsid w:val="00600BFB"/>
    <w:rsid w:val="0062140F"/>
    <w:rsid w:val="006343F0"/>
    <w:rsid w:val="00650DD5"/>
    <w:rsid w:val="006615E9"/>
    <w:rsid w:val="006A5E2D"/>
    <w:rsid w:val="006C4411"/>
    <w:rsid w:val="006D151D"/>
    <w:rsid w:val="006E4E8F"/>
    <w:rsid w:val="00703E8A"/>
    <w:rsid w:val="00717E66"/>
    <w:rsid w:val="007352F0"/>
    <w:rsid w:val="007854FC"/>
    <w:rsid w:val="00787134"/>
    <w:rsid w:val="007B4FD9"/>
    <w:rsid w:val="007C4D80"/>
    <w:rsid w:val="00811AFF"/>
    <w:rsid w:val="00832E86"/>
    <w:rsid w:val="00853356"/>
    <w:rsid w:val="00857C38"/>
    <w:rsid w:val="00874B76"/>
    <w:rsid w:val="00875C50"/>
    <w:rsid w:val="00876549"/>
    <w:rsid w:val="00881E53"/>
    <w:rsid w:val="00897EFB"/>
    <w:rsid w:val="008A208F"/>
    <w:rsid w:val="008B7BD7"/>
    <w:rsid w:val="008E3429"/>
    <w:rsid w:val="008F598E"/>
    <w:rsid w:val="00914C65"/>
    <w:rsid w:val="0093407C"/>
    <w:rsid w:val="00937080"/>
    <w:rsid w:val="0094113B"/>
    <w:rsid w:val="00952570"/>
    <w:rsid w:val="009618C6"/>
    <w:rsid w:val="00983B41"/>
    <w:rsid w:val="009A082D"/>
    <w:rsid w:val="009A6648"/>
    <w:rsid w:val="009B52FC"/>
    <w:rsid w:val="009B5A87"/>
    <w:rsid w:val="009C1699"/>
    <w:rsid w:val="009F7032"/>
    <w:rsid w:val="00A155EC"/>
    <w:rsid w:val="00A96D0F"/>
    <w:rsid w:val="00A97732"/>
    <w:rsid w:val="00AC60E8"/>
    <w:rsid w:val="00AE4107"/>
    <w:rsid w:val="00B006EA"/>
    <w:rsid w:val="00B33AC3"/>
    <w:rsid w:val="00B37197"/>
    <w:rsid w:val="00B667DB"/>
    <w:rsid w:val="00B66CC2"/>
    <w:rsid w:val="00B92366"/>
    <w:rsid w:val="00BA04D0"/>
    <w:rsid w:val="00BA22D6"/>
    <w:rsid w:val="00BA2D65"/>
    <w:rsid w:val="00BB46C7"/>
    <w:rsid w:val="00BC425E"/>
    <w:rsid w:val="00BD7FE0"/>
    <w:rsid w:val="00BF4AB6"/>
    <w:rsid w:val="00C071D1"/>
    <w:rsid w:val="00C13F36"/>
    <w:rsid w:val="00C25FAE"/>
    <w:rsid w:val="00C47528"/>
    <w:rsid w:val="00C55F27"/>
    <w:rsid w:val="00C7384E"/>
    <w:rsid w:val="00C87552"/>
    <w:rsid w:val="00CA1F57"/>
    <w:rsid w:val="00CA4788"/>
    <w:rsid w:val="00CA4B4F"/>
    <w:rsid w:val="00CB2326"/>
    <w:rsid w:val="00CC5CAB"/>
    <w:rsid w:val="00CD5051"/>
    <w:rsid w:val="00CE3172"/>
    <w:rsid w:val="00CE662D"/>
    <w:rsid w:val="00CE75C7"/>
    <w:rsid w:val="00CF3B7C"/>
    <w:rsid w:val="00CF4C10"/>
    <w:rsid w:val="00CF6203"/>
    <w:rsid w:val="00D600EE"/>
    <w:rsid w:val="00D60569"/>
    <w:rsid w:val="00D83D6A"/>
    <w:rsid w:val="00D86B81"/>
    <w:rsid w:val="00D926DF"/>
    <w:rsid w:val="00D93105"/>
    <w:rsid w:val="00D94D03"/>
    <w:rsid w:val="00DA4804"/>
    <w:rsid w:val="00DC0065"/>
    <w:rsid w:val="00DC725D"/>
    <w:rsid w:val="00DE2974"/>
    <w:rsid w:val="00DE666E"/>
    <w:rsid w:val="00E16301"/>
    <w:rsid w:val="00E17DF2"/>
    <w:rsid w:val="00E257AF"/>
    <w:rsid w:val="00E33727"/>
    <w:rsid w:val="00E47C9F"/>
    <w:rsid w:val="00E606BC"/>
    <w:rsid w:val="00E6486D"/>
    <w:rsid w:val="00E725B8"/>
    <w:rsid w:val="00E7574A"/>
    <w:rsid w:val="00E83BE2"/>
    <w:rsid w:val="00E95BDF"/>
    <w:rsid w:val="00EA08F2"/>
    <w:rsid w:val="00EA310B"/>
    <w:rsid w:val="00EB7CD3"/>
    <w:rsid w:val="00EC2378"/>
    <w:rsid w:val="00ED15A4"/>
    <w:rsid w:val="00ED259F"/>
    <w:rsid w:val="00EF1103"/>
    <w:rsid w:val="00EF148B"/>
    <w:rsid w:val="00EF3E96"/>
    <w:rsid w:val="00EF565D"/>
    <w:rsid w:val="00F5610D"/>
    <w:rsid w:val="00F73781"/>
    <w:rsid w:val="00F859C6"/>
    <w:rsid w:val="00F92000"/>
    <w:rsid w:val="00FA295F"/>
    <w:rsid w:val="00FB1F55"/>
    <w:rsid w:val="00FB3AEF"/>
    <w:rsid w:val="00FC37D6"/>
    <w:rsid w:val="00FE6828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bbcc30"/>
    </o:shapedefaults>
    <o:shapelayout v:ext="edit">
      <o:idmap v:ext="edit" data="2"/>
    </o:shapelayout>
  </w:shapeDefaults>
  <w:doNotEmbedSmartTags/>
  <w:decimalSymbol w:val="."/>
  <w:listSeparator w:val=","/>
  <w14:docId w14:val="0BE15C61"/>
  <w15:docId w15:val="{0D98FE4A-349F-431C-9F46-27CA49C8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LINE">
    <w:name w:val="HEADLINE"/>
    <w:basedOn w:val="Normal"/>
    <w:rsid w:val="000F5CD6"/>
    <w:pPr>
      <w:jc w:val="center"/>
    </w:pPr>
    <w:rPr>
      <w:rFonts w:ascii="Arial" w:hAnsi="Arial"/>
      <w:b/>
      <w:color w:val="FF3E00"/>
    </w:rPr>
  </w:style>
  <w:style w:type="paragraph" w:customStyle="1" w:styleId="LOGOBOX">
    <w:name w:val="LOGO BOX"/>
    <w:basedOn w:val="Normal"/>
    <w:rsid w:val="000F5CD6"/>
    <w:pPr>
      <w:widowControl w:val="0"/>
      <w:autoSpaceDE w:val="0"/>
      <w:autoSpaceDN w:val="0"/>
      <w:adjustRightInd w:val="0"/>
      <w:spacing w:line="200" w:lineRule="atLeast"/>
      <w:jc w:val="center"/>
      <w:textAlignment w:val="center"/>
    </w:pPr>
    <w:rPr>
      <w:rFonts w:ascii="Arial" w:hAnsi="Arial" w:cs="Arial"/>
      <w:color w:val="808080"/>
      <w:sz w:val="16"/>
      <w:szCs w:val="20"/>
    </w:rPr>
  </w:style>
  <w:style w:type="paragraph" w:customStyle="1" w:styleId="Address">
    <w:name w:val="Address"/>
    <w:basedOn w:val="Normal"/>
    <w:link w:val="Address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 w:cs="Arial"/>
      <w:color w:val="808080"/>
      <w:sz w:val="16"/>
      <w:szCs w:val="16"/>
    </w:rPr>
  </w:style>
  <w:style w:type="paragraph" w:customStyle="1" w:styleId="phfax">
    <w:name w:val="ph/fax"/>
    <w:basedOn w:val="Normal"/>
    <w:link w:val="phfax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AddressChar">
    <w:name w:val="Address Char"/>
    <w:basedOn w:val="DefaultParagraphFont"/>
    <w:link w:val="Address"/>
    <w:rsid w:val="000F5CD6"/>
    <w:rPr>
      <w:rFonts w:ascii="Arial" w:hAnsi="Arial" w:cs="Arial"/>
      <w:color w:val="808080"/>
      <w:sz w:val="16"/>
      <w:szCs w:val="16"/>
    </w:rPr>
  </w:style>
  <w:style w:type="paragraph" w:customStyle="1" w:styleId="website">
    <w:name w:val="website"/>
    <w:basedOn w:val="Normal"/>
    <w:link w:val="websit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phfaxChar">
    <w:name w:val="ph/fax Char"/>
    <w:basedOn w:val="DefaultParagraphFont"/>
    <w:link w:val="phfax"/>
    <w:rsid w:val="000F5CD6"/>
    <w:rPr>
      <w:rFonts w:ascii="Arial" w:hAnsi="Arial"/>
      <w:color w:val="808080"/>
      <w:sz w:val="16"/>
      <w:szCs w:val="16"/>
    </w:rPr>
  </w:style>
  <w:style w:type="paragraph" w:customStyle="1" w:styleId="YourNameHere">
    <w:name w:val="Your Name Here"/>
    <w:basedOn w:val="Normal"/>
    <w:link w:val="YourNameHer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b/>
      <w:color w:val="BBCC30"/>
      <w:sz w:val="16"/>
      <w:szCs w:val="16"/>
    </w:rPr>
  </w:style>
  <w:style w:type="character" w:customStyle="1" w:styleId="websiteChar">
    <w:name w:val="website Char"/>
    <w:basedOn w:val="DefaultParagraphFont"/>
    <w:link w:val="website"/>
    <w:rsid w:val="000F5CD6"/>
    <w:rPr>
      <w:rFonts w:ascii="Arial" w:hAnsi="Arial"/>
      <w:color w:val="808080"/>
      <w:sz w:val="16"/>
      <w:szCs w:val="16"/>
    </w:rPr>
  </w:style>
  <w:style w:type="paragraph" w:customStyle="1" w:styleId="YourTitleHere">
    <w:name w:val="Your Title Here"/>
    <w:basedOn w:val="Normal"/>
    <w:link w:val="YourTitleHer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YourNameHereChar">
    <w:name w:val="Your Name Here Char"/>
    <w:basedOn w:val="DefaultParagraphFont"/>
    <w:link w:val="YourNameHere"/>
    <w:rsid w:val="000F5CD6"/>
    <w:rPr>
      <w:rFonts w:ascii="Arial" w:hAnsi="Arial"/>
      <w:b/>
      <w:color w:val="BBCC3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A27"/>
    <w:rPr>
      <w:rFonts w:ascii="Segoe UI" w:hAnsi="Segoe UI" w:cs="Segoe UI"/>
      <w:sz w:val="18"/>
      <w:szCs w:val="18"/>
    </w:rPr>
  </w:style>
  <w:style w:type="character" w:customStyle="1" w:styleId="YourTitleHereChar">
    <w:name w:val="Your Title Here Char"/>
    <w:basedOn w:val="DefaultParagraphFont"/>
    <w:link w:val="YourTitleHere"/>
    <w:rsid w:val="000F5CD6"/>
    <w:rPr>
      <w:rFonts w:ascii="Arial" w:hAnsi="Arial"/>
      <w:color w:val="80808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A2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F3E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66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66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66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66E"/>
    <w:rPr>
      <w:sz w:val="24"/>
      <w:szCs w:val="24"/>
    </w:rPr>
  </w:style>
  <w:style w:type="table" w:styleId="TableGrid">
    <w:name w:val="Table Grid"/>
    <w:basedOn w:val="TableNormal"/>
    <w:uiPriority w:val="59"/>
    <w:rsid w:val="00874B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1A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2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rthbenchfire.com" TargetMode="External"/><Relationship Id="rId1" Type="http://schemas.openxmlformats.org/officeDocument/2006/relationships/hyperlink" Target="http://www.northbenchfir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ef-DC\AppData\Roaming\Microsoft\Templates\Letterhead%20(Modern%20Elegance%20design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59347-6E9C-4561-9B6C-F0D474B2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(Modern Elegance design)</Template>
  <TotalTime>111</TotalTime>
  <Pages>3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 jackson</dc:creator>
  <cp:lastModifiedBy>Secretary NorthBenchFire</cp:lastModifiedBy>
  <cp:revision>42</cp:revision>
  <cp:lastPrinted>2020-07-14T19:29:00Z</cp:lastPrinted>
  <dcterms:created xsi:type="dcterms:W3CDTF">2025-03-07T21:35:00Z</dcterms:created>
  <dcterms:modified xsi:type="dcterms:W3CDTF">2026-02-27T04:19:00Z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TC103794489990</vt:lpwstr>
  </property>
</Properties>
</file>