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4C08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NBVFD Meeting Date </w:t>
      </w:r>
    </w:p>
    <w:p w14:paraId="64E6BA0D" w14:textId="0BEDB144" w:rsidR="00CF4C10" w:rsidRDefault="00366729" w:rsidP="00CF4C10">
      <w:pPr>
        <w:rPr>
          <w:sz w:val="28"/>
          <w:szCs w:val="28"/>
        </w:rPr>
      </w:pPr>
      <w:r>
        <w:rPr>
          <w:sz w:val="28"/>
          <w:szCs w:val="28"/>
        </w:rPr>
        <w:t>April 13</w:t>
      </w:r>
      <w:r w:rsidR="00CF4C10">
        <w:rPr>
          <w:sz w:val="28"/>
          <w:szCs w:val="28"/>
        </w:rPr>
        <w:t>, 2026</w:t>
      </w:r>
    </w:p>
    <w:p w14:paraId="027C7B30" w14:textId="77777777" w:rsidR="00CF4C10" w:rsidRDefault="00CF4C10" w:rsidP="00CF4C10">
      <w:pPr>
        <w:rPr>
          <w:sz w:val="28"/>
          <w:szCs w:val="28"/>
        </w:rPr>
      </w:pPr>
    </w:p>
    <w:p w14:paraId="7C8E9A9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Attendance</w:t>
      </w:r>
    </w:p>
    <w:p w14:paraId="05CD1E2D" w14:textId="1C85949E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President Jim Hill</w:t>
      </w:r>
    </w:p>
    <w:p w14:paraId="290B58E0" w14:textId="6E24083A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F53D70">
        <w:rPr>
          <w:sz w:val="28"/>
          <w:szCs w:val="28"/>
        </w:rPr>
        <w:t>ice President</w:t>
      </w:r>
      <w:r w:rsidR="00366729">
        <w:rPr>
          <w:sz w:val="28"/>
          <w:szCs w:val="28"/>
        </w:rPr>
        <w:t xml:space="preserve"> </w:t>
      </w:r>
      <w:r>
        <w:rPr>
          <w:sz w:val="28"/>
          <w:szCs w:val="28"/>
        </w:rPr>
        <w:t>Casey West</w:t>
      </w:r>
    </w:p>
    <w:p w14:paraId="335D4984" w14:textId="7B0980F1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Chief Ken Baker</w:t>
      </w:r>
    </w:p>
    <w:p w14:paraId="1CDA1303" w14:textId="4FA7FFB4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Treasurer Edna Runyan</w:t>
      </w:r>
    </w:p>
    <w:p w14:paraId="75182D8F" w14:textId="53B130BF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Secretary Aaron Rutherford</w:t>
      </w:r>
    </w:p>
    <w:p w14:paraId="3B98AE20" w14:textId="5C3761D6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Director</w:t>
      </w:r>
      <w:r w:rsidR="00F53D70">
        <w:rPr>
          <w:sz w:val="28"/>
          <w:szCs w:val="28"/>
        </w:rPr>
        <w:t xml:space="preserve"> Sam Wolfe</w:t>
      </w:r>
    </w:p>
    <w:p w14:paraId="6B5CE01B" w14:textId="77777777" w:rsidR="00CF4C10" w:rsidRDefault="00CF4C10" w:rsidP="00CF4C10">
      <w:pPr>
        <w:rPr>
          <w:sz w:val="28"/>
          <w:szCs w:val="28"/>
        </w:rPr>
      </w:pPr>
    </w:p>
    <w:p w14:paraId="7D152045" w14:textId="1282E089" w:rsidR="00A11088" w:rsidRPr="00A11088" w:rsidRDefault="00A11088" w:rsidP="00A11088">
      <w:pPr>
        <w:rPr>
          <w:sz w:val="28"/>
          <w:szCs w:val="28"/>
        </w:rPr>
      </w:pPr>
      <w:r w:rsidRPr="00A11088">
        <w:rPr>
          <w:sz w:val="28"/>
          <w:szCs w:val="28"/>
        </w:rPr>
        <w:t> </w:t>
      </w:r>
    </w:p>
    <w:p w14:paraId="2E83F6F8" w14:textId="77777777" w:rsidR="00A11088" w:rsidRDefault="00A11088" w:rsidP="00A11088">
      <w:pPr>
        <w:rPr>
          <w:sz w:val="28"/>
          <w:szCs w:val="28"/>
        </w:rPr>
      </w:pPr>
      <w:r w:rsidRPr="00A11088">
        <w:rPr>
          <w:sz w:val="28"/>
          <w:szCs w:val="28"/>
        </w:rPr>
        <w:br/>
        <w:t>6:30 pm</w:t>
      </w:r>
    </w:p>
    <w:p w14:paraId="4822E372" w14:textId="77777777" w:rsidR="009D4112" w:rsidRPr="00A11088" w:rsidRDefault="009D4112" w:rsidP="00A11088">
      <w:pPr>
        <w:rPr>
          <w:sz w:val="28"/>
          <w:szCs w:val="28"/>
        </w:rPr>
      </w:pPr>
    </w:p>
    <w:p w14:paraId="17A66455" w14:textId="77777777" w:rsidR="00A11088" w:rsidRPr="00A11088" w:rsidRDefault="00A11088" w:rsidP="00A11088">
      <w:pPr>
        <w:rPr>
          <w:sz w:val="28"/>
          <w:szCs w:val="28"/>
        </w:rPr>
      </w:pPr>
      <w:r w:rsidRPr="00A11088">
        <w:rPr>
          <w:sz w:val="28"/>
          <w:szCs w:val="28"/>
        </w:rPr>
        <w:t>1.Pledge of Allegiance</w:t>
      </w:r>
    </w:p>
    <w:p w14:paraId="650E6DE2" w14:textId="77777777" w:rsidR="00CF4C10" w:rsidRDefault="00CF4C10" w:rsidP="00CF4C10">
      <w:pPr>
        <w:rPr>
          <w:sz w:val="28"/>
          <w:szCs w:val="28"/>
        </w:rPr>
      </w:pPr>
    </w:p>
    <w:p w14:paraId="69485D6B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2. Invocation- Aaron Rutherford </w:t>
      </w:r>
    </w:p>
    <w:p w14:paraId="1834B860" w14:textId="77777777" w:rsidR="002B61C2" w:rsidRPr="002B61C2" w:rsidRDefault="002B61C2" w:rsidP="002B61C2">
      <w:pPr>
        <w:rPr>
          <w:sz w:val="28"/>
          <w:szCs w:val="28"/>
        </w:rPr>
      </w:pPr>
    </w:p>
    <w:p w14:paraId="399200EF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3. Public comment</w:t>
      </w:r>
    </w:p>
    <w:p w14:paraId="313AA44C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ISO Rating</w:t>
      </w:r>
    </w:p>
    <w:p w14:paraId="31BDB86C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Signage for public info</w:t>
      </w:r>
    </w:p>
    <w:p w14:paraId="5658E5A5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501C3 501C4</w:t>
      </w:r>
    </w:p>
    <w:p w14:paraId="2B6EBFB0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Petition available for signatures for taxation district</w:t>
      </w:r>
    </w:p>
    <w:p w14:paraId="52BC871F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Website still not updated</w:t>
      </w:r>
    </w:p>
    <w:p w14:paraId="25989558" w14:textId="77777777" w:rsidR="002B61C2" w:rsidRPr="002B61C2" w:rsidRDefault="002B61C2" w:rsidP="002B61C2">
      <w:pPr>
        <w:rPr>
          <w:sz w:val="28"/>
          <w:szCs w:val="28"/>
        </w:rPr>
      </w:pPr>
    </w:p>
    <w:p w14:paraId="69A605B7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4. Previous Minutes</w:t>
      </w:r>
    </w:p>
    <w:p w14:paraId="213638E4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Casey motioned to approve minutes from 3.9.2026 with correction on date printed. Sam seconded. Passed unanimously.</w:t>
      </w:r>
    </w:p>
    <w:p w14:paraId="38313C86" w14:textId="77777777" w:rsidR="002B61C2" w:rsidRPr="002B61C2" w:rsidRDefault="002B61C2" w:rsidP="002B61C2">
      <w:pPr>
        <w:rPr>
          <w:sz w:val="28"/>
          <w:szCs w:val="28"/>
        </w:rPr>
      </w:pPr>
    </w:p>
    <w:p w14:paraId="53EBB546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5. Special Meeting Minutes 3.25.2026</w:t>
      </w:r>
    </w:p>
    <w:p w14:paraId="14961B0B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Aaron motioned to approve minutes with adding in “two board members to oversee project”. Jim seconded. Passed unanimously.</w:t>
      </w:r>
    </w:p>
    <w:p w14:paraId="5D983BF4" w14:textId="77777777" w:rsidR="002B61C2" w:rsidRPr="002B61C2" w:rsidRDefault="002B61C2" w:rsidP="002B61C2">
      <w:pPr>
        <w:rPr>
          <w:sz w:val="28"/>
          <w:szCs w:val="28"/>
        </w:rPr>
      </w:pPr>
    </w:p>
    <w:p w14:paraId="3440DA01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6. Chiefs Report</w:t>
      </w:r>
    </w:p>
    <w:p w14:paraId="36F83473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Vehicle maintenance.</w:t>
      </w:r>
    </w:p>
    <w:p w14:paraId="6B0102AE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 </w:t>
      </w:r>
      <w:r w:rsidRPr="002B61C2">
        <w:rPr>
          <w:i/>
          <w:iCs/>
          <w:sz w:val="28"/>
          <w:szCs w:val="28"/>
        </w:rPr>
        <w:t>Department of Lands contract for station 2.</w:t>
      </w:r>
    </w:p>
    <w:p w14:paraId="20D0C46D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i/>
          <w:iCs/>
          <w:sz w:val="28"/>
          <w:szCs w:val="28"/>
        </w:rPr>
        <w:t>  Waiting on call back from Kootenai Tribe for a meeting on contracts.</w:t>
      </w:r>
    </w:p>
    <w:p w14:paraId="040C3CC7" w14:textId="04620CA3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 </w:t>
      </w:r>
      <w:r w:rsidRPr="002B61C2">
        <w:rPr>
          <w:b/>
          <w:bCs/>
          <w:sz w:val="28"/>
          <w:szCs w:val="28"/>
        </w:rPr>
        <w:t>IFG will be sending a contract for board to review</w:t>
      </w:r>
      <w:r w:rsidRPr="002B61C2">
        <w:rPr>
          <w:sz w:val="28"/>
          <w:szCs w:val="28"/>
        </w:rPr>
        <w:t>.</w:t>
      </w:r>
    </w:p>
    <w:p w14:paraId="64845417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lastRenderedPageBreak/>
        <w:t>  Attended airport board meeting. Have 3 years left on contract. No one can guarantee anything past that.</w:t>
      </w:r>
    </w:p>
    <w:p w14:paraId="439AE03B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Chief, secretary and treasurer email redone after complete crash.</w:t>
      </w:r>
    </w:p>
    <w:p w14:paraId="27990429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</w:t>
      </w:r>
    </w:p>
    <w:p w14:paraId="344172BC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** </w:t>
      </w:r>
      <w:r w:rsidRPr="002B61C2">
        <w:rPr>
          <w:b/>
          <w:bCs/>
          <w:sz w:val="28"/>
          <w:szCs w:val="28"/>
        </w:rPr>
        <w:t>CASEY and Ken meet with Rick Dodd about wild land fire vehicles</w:t>
      </w:r>
      <w:r w:rsidRPr="002B61C2">
        <w:rPr>
          <w:sz w:val="28"/>
          <w:szCs w:val="28"/>
        </w:rPr>
        <w:t>.</w:t>
      </w:r>
    </w:p>
    <w:p w14:paraId="4DDB67F8" w14:textId="77777777" w:rsidR="002B61C2" w:rsidRPr="002B61C2" w:rsidRDefault="002B61C2" w:rsidP="002B61C2">
      <w:pPr>
        <w:rPr>
          <w:sz w:val="28"/>
          <w:szCs w:val="28"/>
        </w:rPr>
      </w:pPr>
    </w:p>
    <w:p w14:paraId="75306E7B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b/>
          <w:bCs/>
          <w:sz w:val="28"/>
          <w:szCs w:val="28"/>
        </w:rPr>
        <w:t>CHIEF</w:t>
      </w:r>
    </w:p>
    <w:p w14:paraId="5E0B5945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** </w:t>
      </w:r>
      <w:r w:rsidRPr="002B61C2">
        <w:rPr>
          <w:sz w:val="28"/>
          <w:szCs w:val="28"/>
          <w:u w:val="single"/>
        </w:rPr>
        <w:t>Work on surplus vehicles, before June 1, insurance renewal.</w:t>
      </w:r>
    </w:p>
    <w:p w14:paraId="746C9E2E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  <w:u w:val="single"/>
        </w:rPr>
        <w:t>  ** Work on getting vehicles removed from asset list with bookkeeper. Have a current list of vehicles by May board meeting.</w:t>
      </w:r>
    </w:p>
    <w:p w14:paraId="05FD3D0E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  <w:u w:val="single"/>
        </w:rPr>
        <w:t>  ** Work on property legal access and the existing easement for property behind it.</w:t>
      </w:r>
    </w:p>
    <w:p w14:paraId="5F1BFCC1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 </w:t>
      </w:r>
    </w:p>
    <w:p w14:paraId="4FBC5A92" w14:textId="15980770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**</w:t>
      </w:r>
      <w:r w:rsidRPr="002B61C2">
        <w:rPr>
          <w:b/>
          <w:bCs/>
          <w:sz w:val="28"/>
          <w:szCs w:val="28"/>
        </w:rPr>
        <w:t xml:space="preserve"> AARON </w:t>
      </w:r>
      <w:r w:rsidR="00C4458B" w:rsidRPr="002B61C2">
        <w:rPr>
          <w:b/>
          <w:bCs/>
          <w:sz w:val="28"/>
          <w:szCs w:val="28"/>
        </w:rPr>
        <w:t>work</w:t>
      </w:r>
      <w:r w:rsidR="00F53D70">
        <w:rPr>
          <w:b/>
          <w:bCs/>
          <w:sz w:val="28"/>
          <w:szCs w:val="28"/>
        </w:rPr>
        <w:t>ing</w:t>
      </w:r>
      <w:r w:rsidRPr="002B61C2">
        <w:rPr>
          <w:b/>
          <w:bCs/>
          <w:sz w:val="28"/>
          <w:szCs w:val="28"/>
        </w:rPr>
        <w:t xml:space="preserve"> on second billing letter to be approved at May board meeting and sent out first week of June.</w:t>
      </w:r>
    </w:p>
    <w:p w14:paraId="07EB6072" w14:textId="77777777" w:rsidR="002B61C2" w:rsidRPr="002B61C2" w:rsidRDefault="002B61C2" w:rsidP="002B61C2">
      <w:pPr>
        <w:rPr>
          <w:sz w:val="28"/>
          <w:szCs w:val="28"/>
        </w:rPr>
      </w:pPr>
    </w:p>
    <w:p w14:paraId="6BDF9AE0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** </w:t>
      </w:r>
      <w:r w:rsidRPr="002B61C2">
        <w:rPr>
          <w:b/>
          <w:bCs/>
          <w:sz w:val="28"/>
          <w:szCs w:val="28"/>
        </w:rPr>
        <w:t>WE need to find someone to be able to update and keep updating our NBVFD WEBSITE</w:t>
      </w:r>
      <w:r w:rsidRPr="002B61C2">
        <w:rPr>
          <w:sz w:val="28"/>
          <w:szCs w:val="28"/>
        </w:rPr>
        <w:t>.</w:t>
      </w:r>
    </w:p>
    <w:p w14:paraId="7C457CAE" w14:textId="77777777" w:rsidR="002B61C2" w:rsidRPr="002B61C2" w:rsidRDefault="002B61C2" w:rsidP="002B61C2">
      <w:pPr>
        <w:rPr>
          <w:sz w:val="28"/>
          <w:szCs w:val="28"/>
        </w:rPr>
      </w:pPr>
    </w:p>
    <w:p w14:paraId="10CD226A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7. Treasurer’s Report</w:t>
      </w:r>
    </w:p>
    <w:p w14:paraId="28ADF215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Full report printout given to board</w:t>
      </w:r>
    </w:p>
    <w:p w14:paraId="342CE499" w14:textId="77777777" w:rsidR="002B61C2" w:rsidRPr="002B61C2" w:rsidRDefault="002B61C2" w:rsidP="002B61C2">
      <w:pPr>
        <w:rPr>
          <w:sz w:val="28"/>
          <w:szCs w:val="28"/>
        </w:rPr>
      </w:pPr>
    </w:p>
    <w:p w14:paraId="394A9AAC" w14:textId="0D043AA1" w:rsidR="002B61C2" w:rsidRPr="002B61C2" w:rsidRDefault="00F529B0" w:rsidP="002B61C2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2B61C2" w:rsidRPr="002B61C2">
        <w:rPr>
          <w:sz w:val="28"/>
          <w:szCs w:val="28"/>
        </w:rPr>
        <w:t>ncome         $5100.91.                               $187,722.03.     Checking/savings</w:t>
      </w:r>
    </w:p>
    <w:p w14:paraId="7E1C9132" w14:textId="21E37A91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Interest            $64.13.                                    $ 1418.36.    Loan principle  </w:t>
      </w:r>
    </w:p>
    <w:p w14:paraId="28FB2DC4" w14:textId="2EE1CAA5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Expenses   $22811.33.                                      $ 796.20.    Interest </w:t>
      </w:r>
      <w:proofErr w:type="gramStart"/>
      <w:r w:rsidRPr="002B61C2">
        <w:rPr>
          <w:sz w:val="28"/>
          <w:szCs w:val="28"/>
        </w:rPr>
        <w:t>on</w:t>
      </w:r>
      <w:proofErr w:type="gramEnd"/>
      <w:r w:rsidRPr="002B61C2">
        <w:rPr>
          <w:sz w:val="28"/>
          <w:szCs w:val="28"/>
        </w:rPr>
        <w:t xml:space="preserve"> </w:t>
      </w:r>
      <w:proofErr w:type="gramStart"/>
      <w:r w:rsidRPr="002B61C2">
        <w:rPr>
          <w:sz w:val="28"/>
          <w:szCs w:val="28"/>
        </w:rPr>
        <w:t>loan</w:t>
      </w:r>
      <w:proofErr w:type="gramEnd"/>
    </w:p>
    <w:p w14:paraId="471782C2" w14:textId="77777777" w:rsidR="002B61C2" w:rsidRPr="002B61C2" w:rsidRDefault="002B61C2" w:rsidP="002B61C2">
      <w:pPr>
        <w:rPr>
          <w:sz w:val="28"/>
          <w:szCs w:val="28"/>
        </w:rPr>
      </w:pPr>
    </w:p>
    <w:p w14:paraId="6C001C0C" w14:textId="77777777" w:rsidR="002B61C2" w:rsidRPr="002B61C2" w:rsidRDefault="002B61C2" w:rsidP="002B61C2">
      <w:pPr>
        <w:rPr>
          <w:sz w:val="28"/>
          <w:szCs w:val="28"/>
        </w:rPr>
      </w:pPr>
    </w:p>
    <w:p w14:paraId="5B40F4D0" w14:textId="6361C564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We are using a </w:t>
      </w:r>
      <w:r w:rsidR="00F529B0" w:rsidRPr="002B61C2">
        <w:rPr>
          <w:sz w:val="28"/>
          <w:szCs w:val="28"/>
        </w:rPr>
        <w:t>cash-based</w:t>
      </w:r>
      <w:r w:rsidRPr="002B61C2">
        <w:rPr>
          <w:sz w:val="28"/>
          <w:szCs w:val="28"/>
        </w:rPr>
        <w:t xml:space="preserve"> accounting program.</w:t>
      </w:r>
    </w:p>
    <w:p w14:paraId="65FCC486" w14:textId="20D2402C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1100 parcels have </w:t>
      </w:r>
      <w:r w:rsidR="00F529B0" w:rsidRPr="002B61C2">
        <w:rPr>
          <w:sz w:val="28"/>
          <w:szCs w:val="28"/>
        </w:rPr>
        <w:t>paid for</w:t>
      </w:r>
      <w:r w:rsidRPr="002B61C2">
        <w:rPr>
          <w:sz w:val="28"/>
          <w:szCs w:val="28"/>
        </w:rPr>
        <w:t xml:space="preserve"> memberships.</w:t>
      </w:r>
    </w:p>
    <w:p w14:paraId="2D0C3746" w14:textId="77777777" w:rsidR="002B61C2" w:rsidRPr="002B61C2" w:rsidRDefault="002B61C2" w:rsidP="002B61C2">
      <w:pPr>
        <w:rPr>
          <w:sz w:val="28"/>
          <w:szCs w:val="28"/>
        </w:rPr>
      </w:pPr>
    </w:p>
    <w:p w14:paraId="48B1562A" w14:textId="07BB31BE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**</w:t>
      </w:r>
      <w:r w:rsidRPr="002B61C2">
        <w:rPr>
          <w:b/>
          <w:bCs/>
          <w:sz w:val="28"/>
          <w:szCs w:val="28"/>
        </w:rPr>
        <w:t xml:space="preserve">EDNA and JIM have both spoken with bookkeeper about profit and loss sheet. EDNA has followed up and is waiting </w:t>
      </w:r>
      <w:r w:rsidR="00F529B0" w:rsidRPr="002B61C2">
        <w:rPr>
          <w:b/>
          <w:bCs/>
          <w:sz w:val="28"/>
          <w:szCs w:val="28"/>
        </w:rPr>
        <w:t>for a response</w:t>
      </w:r>
      <w:r w:rsidRPr="002B61C2">
        <w:rPr>
          <w:b/>
          <w:bCs/>
          <w:sz w:val="28"/>
          <w:szCs w:val="28"/>
        </w:rPr>
        <w:t>.</w:t>
      </w:r>
    </w:p>
    <w:p w14:paraId="56436C03" w14:textId="77777777" w:rsidR="002B61C2" w:rsidRPr="002B61C2" w:rsidRDefault="002B61C2" w:rsidP="002B61C2">
      <w:pPr>
        <w:rPr>
          <w:sz w:val="28"/>
          <w:szCs w:val="28"/>
        </w:rPr>
      </w:pPr>
    </w:p>
    <w:p w14:paraId="7393985C" w14:textId="1DF44F71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Sam motioned to approve treasurer's report with </w:t>
      </w:r>
      <w:r w:rsidR="00F529B0" w:rsidRPr="002B61C2">
        <w:rPr>
          <w:sz w:val="28"/>
          <w:szCs w:val="28"/>
        </w:rPr>
        <w:t>Jims’s</w:t>
      </w:r>
      <w:r w:rsidRPr="002B61C2">
        <w:rPr>
          <w:sz w:val="28"/>
          <w:szCs w:val="28"/>
        </w:rPr>
        <w:t xml:space="preserve"> correction </w:t>
      </w:r>
    </w:p>
    <w:p w14:paraId="0049097F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  1) vehicle assets to be corrected</w:t>
      </w:r>
    </w:p>
    <w:p w14:paraId="0CFDFB39" w14:textId="32F880F8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  2) January 2026 dues to be removed from </w:t>
      </w:r>
      <w:r w:rsidR="00F529B0" w:rsidRPr="002B61C2">
        <w:rPr>
          <w:sz w:val="28"/>
          <w:szCs w:val="28"/>
        </w:rPr>
        <w:t>2025-year</w:t>
      </w:r>
      <w:r w:rsidRPr="002B61C2">
        <w:rPr>
          <w:sz w:val="28"/>
          <w:szCs w:val="28"/>
        </w:rPr>
        <w:t xml:space="preserve"> end financials.</w:t>
      </w:r>
    </w:p>
    <w:p w14:paraId="069B6206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Casey seconded. Passed unanimously.</w:t>
      </w:r>
    </w:p>
    <w:p w14:paraId="120C3765" w14:textId="77777777" w:rsidR="002B61C2" w:rsidRPr="002B61C2" w:rsidRDefault="002B61C2" w:rsidP="002B61C2">
      <w:pPr>
        <w:rPr>
          <w:sz w:val="28"/>
          <w:szCs w:val="28"/>
        </w:rPr>
      </w:pPr>
    </w:p>
    <w:p w14:paraId="79B5E340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8. Auxiliary</w:t>
      </w:r>
    </w:p>
    <w:p w14:paraId="51DC0516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lastRenderedPageBreak/>
        <w:t>Financial report</w:t>
      </w:r>
    </w:p>
    <w:p w14:paraId="00BBFA22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Fundraisers</w:t>
      </w:r>
    </w:p>
    <w:p w14:paraId="4677955C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Community Outreach</w:t>
      </w:r>
    </w:p>
    <w:p w14:paraId="74A9CE4D" w14:textId="77777777" w:rsidR="002B61C2" w:rsidRPr="002B61C2" w:rsidRDefault="002B61C2" w:rsidP="002B61C2">
      <w:pPr>
        <w:rPr>
          <w:sz w:val="28"/>
          <w:szCs w:val="28"/>
        </w:rPr>
      </w:pPr>
    </w:p>
    <w:p w14:paraId="2D8A3181" w14:textId="77777777" w:rsidR="002B61C2" w:rsidRDefault="002B61C2" w:rsidP="002B61C2">
      <w:pPr>
        <w:rPr>
          <w:sz w:val="28"/>
          <w:szCs w:val="28"/>
        </w:rPr>
      </w:pPr>
    </w:p>
    <w:p w14:paraId="315C4A26" w14:textId="17EB00CB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9. Election of Officers</w:t>
      </w:r>
    </w:p>
    <w:p w14:paraId="3C95561E" w14:textId="77777777" w:rsidR="002B61C2" w:rsidRPr="002B61C2" w:rsidRDefault="002B61C2" w:rsidP="002B61C2">
      <w:pPr>
        <w:rPr>
          <w:sz w:val="28"/>
          <w:szCs w:val="28"/>
        </w:rPr>
      </w:pPr>
    </w:p>
    <w:p w14:paraId="48158D39" w14:textId="1DE8E4BB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Casey nominated Jim </w:t>
      </w:r>
      <w:r w:rsidR="00F529B0">
        <w:rPr>
          <w:sz w:val="28"/>
          <w:szCs w:val="28"/>
        </w:rPr>
        <w:t>as</w:t>
      </w:r>
      <w:r w:rsidRPr="002B61C2">
        <w:rPr>
          <w:sz w:val="28"/>
          <w:szCs w:val="28"/>
        </w:rPr>
        <w:t xml:space="preserve"> President. 3 voted yes, Edna voted no. 3-1 passes</w:t>
      </w:r>
    </w:p>
    <w:p w14:paraId="7DD792C1" w14:textId="2B4A4CEA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Sam nominated Casey </w:t>
      </w:r>
      <w:r w:rsidR="00F529B0">
        <w:rPr>
          <w:sz w:val="28"/>
          <w:szCs w:val="28"/>
        </w:rPr>
        <w:t>as</w:t>
      </w:r>
      <w:r w:rsidRPr="002B61C2">
        <w:rPr>
          <w:sz w:val="28"/>
          <w:szCs w:val="28"/>
        </w:rPr>
        <w:t xml:space="preserve"> Vice President. Passed unanimously.</w:t>
      </w:r>
    </w:p>
    <w:p w14:paraId="5225E827" w14:textId="76744BFE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Casey nominated Edna </w:t>
      </w:r>
      <w:r w:rsidR="00F529B0">
        <w:rPr>
          <w:sz w:val="28"/>
          <w:szCs w:val="28"/>
        </w:rPr>
        <w:t>as</w:t>
      </w:r>
      <w:r w:rsidRPr="002B61C2">
        <w:rPr>
          <w:sz w:val="28"/>
          <w:szCs w:val="28"/>
        </w:rPr>
        <w:t xml:space="preserve"> secretary. Edna declined.</w:t>
      </w:r>
    </w:p>
    <w:p w14:paraId="13480BB1" w14:textId="05051810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Jim nominated Aaron </w:t>
      </w:r>
      <w:r w:rsidR="00F529B0">
        <w:rPr>
          <w:sz w:val="28"/>
          <w:szCs w:val="28"/>
        </w:rPr>
        <w:t>as</w:t>
      </w:r>
      <w:r w:rsidRPr="002B61C2">
        <w:rPr>
          <w:sz w:val="28"/>
          <w:szCs w:val="28"/>
        </w:rPr>
        <w:t xml:space="preserve"> secretary. Passed unanimously.</w:t>
      </w:r>
    </w:p>
    <w:p w14:paraId="4DF551E1" w14:textId="53C0BD1C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 xml:space="preserve">Casey nominated Edna </w:t>
      </w:r>
      <w:r w:rsidR="00F529B0" w:rsidRPr="002B61C2">
        <w:rPr>
          <w:sz w:val="28"/>
          <w:szCs w:val="28"/>
        </w:rPr>
        <w:t>as</w:t>
      </w:r>
      <w:r w:rsidRPr="002B61C2">
        <w:rPr>
          <w:sz w:val="28"/>
          <w:szCs w:val="28"/>
        </w:rPr>
        <w:t xml:space="preserve"> treasurer. 3 voted yes. Jim abstained.  passes</w:t>
      </w:r>
    </w:p>
    <w:p w14:paraId="5752F0A4" w14:textId="77777777" w:rsidR="002B61C2" w:rsidRPr="002B61C2" w:rsidRDefault="002B61C2" w:rsidP="002B61C2">
      <w:pPr>
        <w:rPr>
          <w:sz w:val="28"/>
          <w:szCs w:val="28"/>
        </w:rPr>
      </w:pPr>
    </w:p>
    <w:p w14:paraId="23E69D7E" w14:textId="77777777" w:rsidR="002B61C2" w:rsidRPr="002B61C2" w:rsidRDefault="002B61C2" w:rsidP="002B61C2">
      <w:pPr>
        <w:rPr>
          <w:sz w:val="28"/>
          <w:szCs w:val="28"/>
        </w:rPr>
      </w:pPr>
      <w:r w:rsidRPr="002B61C2">
        <w:rPr>
          <w:sz w:val="28"/>
          <w:szCs w:val="28"/>
        </w:rPr>
        <w:t>Adjourned 8:25</w:t>
      </w:r>
    </w:p>
    <w:p w14:paraId="759A5D87" w14:textId="2AB9C961" w:rsidR="00CF4C10" w:rsidRDefault="00CF4C10" w:rsidP="00CF4C10">
      <w:pPr>
        <w:rPr>
          <w:sz w:val="28"/>
          <w:szCs w:val="28"/>
        </w:rPr>
      </w:pPr>
    </w:p>
    <w:sectPr w:rsidR="00CF4C10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4B608" w14:textId="77777777" w:rsidR="00B906E4" w:rsidRDefault="00B906E4" w:rsidP="00DE666E">
      <w:r>
        <w:separator/>
      </w:r>
    </w:p>
  </w:endnote>
  <w:endnote w:type="continuationSeparator" w:id="0">
    <w:p w14:paraId="3718C5A0" w14:textId="77777777" w:rsidR="00B906E4" w:rsidRDefault="00B906E4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proofErr w:type="gramStart"/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</w:t>
                          </w:r>
                          <w:proofErr w:type="gramStart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</w:t>
                          </w:r>
                          <w:proofErr w:type="gramEnd"/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</w:t>
                          </w:r>
                          <w:proofErr w:type="gramStart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</w:t>
                          </w:r>
                          <w:proofErr w:type="gramEnd"/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proofErr w:type="gramStart"/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</w:t>
                    </w:r>
                    <w:proofErr w:type="gramStart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</w:t>
                    </w:r>
                    <w:proofErr w:type="gramEnd"/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>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</w:t>
                    </w:r>
                    <w:proofErr w:type="gramStart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</w:t>
                    </w:r>
                    <w:proofErr w:type="gramEnd"/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E35B9" w14:textId="77777777" w:rsidR="00B906E4" w:rsidRDefault="00B906E4" w:rsidP="00DE666E">
      <w:r>
        <w:separator/>
      </w:r>
    </w:p>
  </w:footnote>
  <w:footnote w:type="continuationSeparator" w:id="0">
    <w:p w14:paraId="7E33F9F8" w14:textId="77777777" w:rsidR="00B906E4" w:rsidRDefault="00B906E4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4947"/>
    <w:rsid w:val="00044B43"/>
    <w:rsid w:val="00045CA2"/>
    <w:rsid w:val="00052E36"/>
    <w:rsid w:val="000610FF"/>
    <w:rsid w:val="00091534"/>
    <w:rsid w:val="000A3CAF"/>
    <w:rsid w:val="000E7835"/>
    <w:rsid w:val="000F03FA"/>
    <w:rsid w:val="000F0E76"/>
    <w:rsid w:val="000F5669"/>
    <w:rsid w:val="000F5CD6"/>
    <w:rsid w:val="000F7184"/>
    <w:rsid w:val="00107E24"/>
    <w:rsid w:val="00110C43"/>
    <w:rsid w:val="00115F07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76D67"/>
    <w:rsid w:val="00293ED3"/>
    <w:rsid w:val="002B61C2"/>
    <w:rsid w:val="002C3A30"/>
    <w:rsid w:val="002C3E24"/>
    <w:rsid w:val="002D3C62"/>
    <w:rsid w:val="002D5A9B"/>
    <w:rsid w:val="002E0EAD"/>
    <w:rsid w:val="002E5012"/>
    <w:rsid w:val="002F1FAC"/>
    <w:rsid w:val="0032528F"/>
    <w:rsid w:val="00326133"/>
    <w:rsid w:val="003468D1"/>
    <w:rsid w:val="003624EF"/>
    <w:rsid w:val="003639EC"/>
    <w:rsid w:val="00366729"/>
    <w:rsid w:val="00376073"/>
    <w:rsid w:val="003B3CC5"/>
    <w:rsid w:val="003B5F7F"/>
    <w:rsid w:val="003D354B"/>
    <w:rsid w:val="003D4654"/>
    <w:rsid w:val="003E0500"/>
    <w:rsid w:val="003E3E75"/>
    <w:rsid w:val="003F120D"/>
    <w:rsid w:val="004355A9"/>
    <w:rsid w:val="004508A0"/>
    <w:rsid w:val="00450F24"/>
    <w:rsid w:val="0045524E"/>
    <w:rsid w:val="00463E12"/>
    <w:rsid w:val="00493460"/>
    <w:rsid w:val="004B4B1E"/>
    <w:rsid w:val="004C2D95"/>
    <w:rsid w:val="00513FE1"/>
    <w:rsid w:val="00541D88"/>
    <w:rsid w:val="00585B2A"/>
    <w:rsid w:val="005B0D15"/>
    <w:rsid w:val="005C6E92"/>
    <w:rsid w:val="005D7B5D"/>
    <w:rsid w:val="005E3876"/>
    <w:rsid w:val="00600BFB"/>
    <w:rsid w:val="0062140F"/>
    <w:rsid w:val="006343F0"/>
    <w:rsid w:val="00650DD5"/>
    <w:rsid w:val="006615E9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811AFF"/>
    <w:rsid w:val="00832E86"/>
    <w:rsid w:val="00853356"/>
    <w:rsid w:val="00857C38"/>
    <w:rsid w:val="00874B76"/>
    <w:rsid w:val="00875C50"/>
    <w:rsid w:val="00876549"/>
    <w:rsid w:val="00881E53"/>
    <w:rsid w:val="00897EFB"/>
    <w:rsid w:val="008A208F"/>
    <w:rsid w:val="008B7BD7"/>
    <w:rsid w:val="008C4055"/>
    <w:rsid w:val="008E3429"/>
    <w:rsid w:val="008F598E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D4112"/>
    <w:rsid w:val="009F7032"/>
    <w:rsid w:val="00A11088"/>
    <w:rsid w:val="00A155EC"/>
    <w:rsid w:val="00A96D0F"/>
    <w:rsid w:val="00A97732"/>
    <w:rsid w:val="00AC572D"/>
    <w:rsid w:val="00AC60E8"/>
    <w:rsid w:val="00AE4107"/>
    <w:rsid w:val="00B006EA"/>
    <w:rsid w:val="00B33AC3"/>
    <w:rsid w:val="00B37197"/>
    <w:rsid w:val="00B667DB"/>
    <w:rsid w:val="00B66CC2"/>
    <w:rsid w:val="00B906E4"/>
    <w:rsid w:val="00B92366"/>
    <w:rsid w:val="00BA04D0"/>
    <w:rsid w:val="00BA22D6"/>
    <w:rsid w:val="00BA2D65"/>
    <w:rsid w:val="00BB46C7"/>
    <w:rsid w:val="00BC425E"/>
    <w:rsid w:val="00BD7FE0"/>
    <w:rsid w:val="00BF4AB6"/>
    <w:rsid w:val="00C071D1"/>
    <w:rsid w:val="00C13F36"/>
    <w:rsid w:val="00C25FAE"/>
    <w:rsid w:val="00C4458B"/>
    <w:rsid w:val="00C47528"/>
    <w:rsid w:val="00C55F27"/>
    <w:rsid w:val="00C7384E"/>
    <w:rsid w:val="00C87552"/>
    <w:rsid w:val="00CA1F57"/>
    <w:rsid w:val="00CA4788"/>
    <w:rsid w:val="00CA4B4F"/>
    <w:rsid w:val="00CB2326"/>
    <w:rsid w:val="00CC5CAB"/>
    <w:rsid w:val="00CD5051"/>
    <w:rsid w:val="00CE3172"/>
    <w:rsid w:val="00CE662D"/>
    <w:rsid w:val="00CE75C7"/>
    <w:rsid w:val="00CF3B7C"/>
    <w:rsid w:val="00CF4C10"/>
    <w:rsid w:val="00CF6203"/>
    <w:rsid w:val="00D600EE"/>
    <w:rsid w:val="00D60569"/>
    <w:rsid w:val="00D83D6A"/>
    <w:rsid w:val="00D86B81"/>
    <w:rsid w:val="00D926DF"/>
    <w:rsid w:val="00D93105"/>
    <w:rsid w:val="00D94D03"/>
    <w:rsid w:val="00DA4804"/>
    <w:rsid w:val="00DC0065"/>
    <w:rsid w:val="00DC725D"/>
    <w:rsid w:val="00DE2974"/>
    <w:rsid w:val="00DE666E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D259F"/>
    <w:rsid w:val="00EF1103"/>
    <w:rsid w:val="00EF148B"/>
    <w:rsid w:val="00EF3E96"/>
    <w:rsid w:val="00EF565D"/>
    <w:rsid w:val="00F529B0"/>
    <w:rsid w:val="00F53D70"/>
    <w:rsid w:val="00F5610D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117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50</cp:revision>
  <cp:lastPrinted>2020-07-14T19:29:00Z</cp:lastPrinted>
  <dcterms:created xsi:type="dcterms:W3CDTF">2025-03-07T21:35:00Z</dcterms:created>
  <dcterms:modified xsi:type="dcterms:W3CDTF">2026-04-30T04:56:00Z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