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FDE96" w14:textId="06FC5D43" w:rsidR="00566813" w:rsidRDefault="00566813" w:rsidP="00566813">
      <w:r>
        <w:t>P a g e</w:t>
      </w:r>
    </w:p>
    <w:p w14:paraId="2C0AD7DE" w14:textId="77777777" w:rsidR="00566813" w:rsidRDefault="00566813" w:rsidP="00566813">
      <w:r>
        <w:t>NORTH BENCH VOLUNTEER FIRE DEPARTMENT MEETING</w:t>
      </w:r>
    </w:p>
    <w:p w14:paraId="37081C0B" w14:textId="77777777" w:rsidR="00566813" w:rsidRDefault="00566813" w:rsidP="00566813">
      <w:r>
        <w:t>NBVFD FIREHOUSE #1</w:t>
      </w:r>
    </w:p>
    <w:p w14:paraId="4D2894E8" w14:textId="2E4E6BC4" w:rsidR="00566813" w:rsidRDefault="00566813" w:rsidP="00566813">
      <w:r>
        <w:t>DATE: Monday, January 12, 2026</w:t>
      </w:r>
    </w:p>
    <w:p w14:paraId="7DF3E974" w14:textId="77777777" w:rsidR="00860084" w:rsidRDefault="00860084" w:rsidP="00566813"/>
    <w:p w14:paraId="28E569FD" w14:textId="0B41FF83" w:rsidR="00566813" w:rsidRDefault="00566813" w:rsidP="00566813">
      <w:r>
        <w:t>THOSE IN ATTENDANCE:</w:t>
      </w:r>
    </w:p>
    <w:p w14:paraId="0095BB60" w14:textId="77777777" w:rsidR="00860084" w:rsidRDefault="00860084" w:rsidP="00566813"/>
    <w:p w14:paraId="041FE35C" w14:textId="653D6D44" w:rsidR="00566813" w:rsidRDefault="00566813" w:rsidP="00566813">
      <w:r>
        <w:t xml:space="preserve">President Jim Hill </w:t>
      </w:r>
    </w:p>
    <w:p w14:paraId="5661E8BB" w14:textId="77777777" w:rsidR="00566813" w:rsidRDefault="00566813" w:rsidP="00566813">
      <w:r>
        <w:t>Vice President Casey West</w:t>
      </w:r>
    </w:p>
    <w:p w14:paraId="052A4380" w14:textId="77777777" w:rsidR="00566813" w:rsidRDefault="00566813" w:rsidP="00566813">
      <w:r>
        <w:t xml:space="preserve"> Director Greg Mead</w:t>
      </w:r>
    </w:p>
    <w:p w14:paraId="416C38C0" w14:textId="77777777" w:rsidR="00566813" w:rsidRDefault="00566813" w:rsidP="00566813">
      <w:r>
        <w:t xml:space="preserve"> Chief Ken Baker</w:t>
      </w:r>
    </w:p>
    <w:p w14:paraId="6FCA00E1" w14:textId="77777777" w:rsidR="00566813" w:rsidRDefault="00566813" w:rsidP="00566813">
      <w:r>
        <w:t xml:space="preserve"> Treasurer Edna Runyan</w:t>
      </w:r>
    </w:p>
    <w:p w14:paraId="33909D7E" w14:textId="77777777" w:rsidR="00566813" w:rsidRDefault="00566813" w:rsidP="00566813">
      <w:r>
        <w:t xml:space="preserve"> Secretary Aaron Rutherford</w:t>
      </w:r>
    </w:p>
    <w:p w14:paraId="2771BD6F" w14:textId="77777777" w:rsidR="00860084" w:rsidRDefault="00860084" w:rsidP="00566813"/>
    <w:p w14:paraId="4DF6B806" w14:textId="13185496" w:rsidR="00566813" w:rsidRDefault="00566813" w:rsidP="00566813">
      <w:r>
        <w:t>TIME MEETING COMMENCED:</w:t>
      </w:r>
    </w:p>
    <w:p w14:paraId="0CFEA270" w14:textId="3852AF82" w:rsidR="00566813" w:rsidRDefault="00566813" w:rsidP="00566813">
      <w:r>
        <w:t>CALLED TO ORDER BY:</w:t>
      </w:r>
      <w:r w:rsidR="00860084">
        <w:t xml:space="preserve"> Jim Hill</w:t>
      </w:r>
    </w:p>
    <w:p w14:paraId="1FAA5784" w14:textId="16DB4DBD" w:rsidR="00566813" w:rsidRDefault="00860084" w:rsidP="00566813">
      <w:r>
        <w:t>1</w:t>
      </w:r>
      <w:r w:rsidR="00566813">
        <w:t>. PLEDGE OF ALLEGIANCE</w:t>
      </w:r>
    </w:p>
    <w:p w14:paraId="64EC189A" w14:textId="6001EF90" w:rsidR="00566813" w:rsidRDefault="00860084" w:rsidP="00566813">
      <w:r>
        <w:t>2</w:t>
      </w:r>
      <w:r w:rsidR="00566813">
        <w:t>. INVOCATION</w:t>
      </w:r>
    </w:p>
    <w:p w14:paraId="5078A7E2" w14:textId="34393752" w:rsidR="00566813" w:rsidRDefault="00860084" w:rsidP="00566813">
      <w:r>
        <w:t>3</w:t>
      </w:r>
      <w:r w:rsidR="00566813">
        <w:t>. PUBLIC COMMENT(S): None</w:t>
      </w:r>
    </w:p>
    <w:p w14:paraId="3FCD5E12" w14:textId="768F91B1" w:rsidR="00566813" w:rsidRDefault="00860084" w:rsidP="00566813">
      <w:r>
        <w:t>4</w:t>
      </w:r>
      <w:r w:rsidR="00566813">
        <w:t>. PREVIOUS MINUTES:</w:t>
      </w:r>
    </w:p>
    <w:p w14:paraId="449EB1A1" w14:textId="77777777" w:rsidR="00566813" w:rsidRDefault="00566813" w:rsidP="00566813">
      <w:r>
        <w:t>Tabled minutes until they could get out of printer (trouble with emails sent</w:t>
      </w:r>
    </w:p>
    <w:p w14:paraId="17114635" w14:textId="77777777" w:rsidR="00566813" w:rsidRDefault="00566813" w:rsidP="00566813">
      <w:r>
        <w:t>from Aaron)</w:t>
      </w:r>
    </w:p>
    <w:p w14:paraId="0CBF1521" w14:textId="77777777" w:rsidR="00566813" w:rsidRDefault="00566813" w:rsidP="00566813">
      <w:r>
        <w:t>Minutes are printed.</w:t>
      </w:r>
    </w:p>
    <w:p w14:paraId="199A5D78" w14:textId="77777777" w:rsidR="00566813" w:rsidRDefault="00566813" w:rsidP="00566813">
      <w:r>
        <w:t>Motion to approve minutes 11/10/25 with one correction of spelling of</w:t>
      </w:r>
    </w:p>
    <w:p w14:paraId="52008D33" w14:textId="77777777" w:rsidR="00566813" w:rsidRDefault="00566813" w:rsidP="00566813">
      <w:r>
        <w:t>Casey’s name by Casey. 2nd by Aaron. Approved unanimously.</w:t>
      </w:r>
    </w:p>
    <w:p w14:paraId="7A35B7BD" w14:textId="77777777" w:rsidR="00566813" w:rsidRDefault="00566813" w:rsidP="00566813">
      <w:r>
        <w:t xml:space="preserve">Minutes for 12/8/25 </w:t>
      </w:r>
      <w:proofErr w:type="gramStart"/>
      <w:r>
        <w:t>postponed</w:t>
      </w:r>
      <w:proofErr w:type="gramEnd"/>
      <w:r>
        <w:t xml:space="preserve"> until February meeting.</w:t>
      </w:r>
    </w:p>
    <w:p w14:paraId="79D6C22C" w14:textId="4406FFB2" w:rsidR="00566813" w:rsidRDefault="00F54FEC" w:rsidP="00566813">
      <w:r>
        <w:t>5</w:t>
      </w:r>
      <w:r w:rsidR="00566813">
        <w:t>. CHIEF’S REPORT</w:t>
      </w:r>
    </w:p>
    <w:p w14:paraId="3EE3FD35" w14:textId="77777777" w:rsidR="00566813" w:rsidRDefault="00566813" w:rsidP="00566813">
      <w:r>
        <w:t>A. Discussion</w:t>
      </w:r>
    </w:p>
    <w:p w14:paraId="4B75B165" w14:textId="77777777" w:rsidR="00566813" w:rsidRDefault="00566813" w:rsidP="00566813">
      <w:r>
        <w:t>Chief- 17 active firefighters.</w:t>
      </w:r>
    </w:p>
    <w:p w14:paraId="7D23530B" w14:textId="77777777" w:rsidR="00566813" w:rsidRDefault="00566813" w:rsidP="00566813">
      <w:r>
        <w:t>Building a type 3 brush truck.</w:t>
      </w:r>
    </w:p>
    <w:p w14:paraId="4F35C7A7" w14:textId="77777777" w:rsidR="00566813" w:rsidRDefault="00566813" w:rsidP="00566813">
      <w:r>
        <w:t>258 calls for 2025- fir, medical, accidents.</w:t>
      </w:r>
    </w:p>
    <w:p w14:paraId="774694E0" w14:textId="29C0026A" w:rsidR="00566813" w:rsidRDefault="00566813" w:rsidP="00566813">
      <w:r>
        <w:t>How are we moving forward to fulfill Viper contract- money. Crew boss,</w:t>
      </w:r>
    </w:p>
    <w:p w14:paraId="69CA507B" w14:textId="77777777" w:rsidR="00566813" w:rsidRDefault="00566813" w:rsidP="00566813">
      <w:r>
        <w:t>engine crew? Will need $60,000.</w:t>
      </w:r>
    </w:p>
    <w:p w14:paraId="117E694F" w14:textId="77777777" w:rsidR="00566813" w:rsidRDefault="00566813" w:rsidP="00566813">
      <w:r>
        <w:t>Taxing district Committee?</w:t>
      </w:r>
    </w:p>
    <w:p w14:paraId="399AC162" w14:textId="77777777" w:rsidR="00566813" w:rsidRDefault="00566813" w:rsidP="00566813">
      <w:r>
        <w:t>Voting at annual meeting per bylaws- member paying over $250 gets 2</w:t>
      </w:r>
    </w:p>
    <w:p w14:paraId="00F9A399" w14:textId="77777777" w:rsidR="00566813" w:rsidRDefault="00566813" w:rsidP="00566813">
      <w:r>
        <w:t>votes.</w:t>
      </w:r>
    </w:p>
    <w:p w14:paraId="0405D3A4" w14:textId="77777777" w:rsidR="00566813" w:rsidRDefault="00566813" w:rsidP="00566813">
      <w:r>
        <w:t>Ken is new president for North Idaho Chiefs association.</w:t>
      </w:r>
    </w:p>
    <w:p w14:paraId="6E94F0C0" w14:textId="77777777" w:rsidR="00566813" w:rsidRDefault="00566813" w:rsidP="00566813">
      <w:r>
        <w:t>Finished firefighters CPR training.</w:t>
      </w:r>
    </w:p>
    <w:p w14:paraId="62E4E799" w14:textId="77777777" w:rsidR="00566813" w:rsidRDefault="00566813" w:rsidP="00566813">
      <w:r>
        <w:t>Action- Casey will be putting a group together. Spencer Newton and Mary</w:t>
      </w:r>
    </w:p>
    <w:p w14:paraId="0295BE1D" w14:textId="77777777" w:rsidR="00566813" w:rsidRDefault="00566813" w:rsidP="00566813">
      <w:r>
        <w:t>Ollie is interested.</w:t>
      </w:r>
    </w:p>
    <w:p w14:paraId="45AB16BB" w14:textId="77777777" w:rsidR="00566813" w:rsidRDefault="00566813" w:rsidP="00566813">
      <w:r>
        <w:t xml:space="preserve">Action- Jim and Casey will go to bank and </w:t>
      </w:r>
      <w:proofErr w:type="gramStart"/>
      <w:r>
        <w:t>look into</w:t>
      </w:r>
      <w:proofErr w:type="gramEnd"/>
      <w:r>
        <w:t xml:space="preserve"> line of credit, loan,</w:t>
      </w:r>
    </w:p>
    <w:p w14:paraId="4F93E69E" w14:textId="77777777" w:rsidR="00566813" w:rsidRDefault="00566813" w:rsidP="00566813">
      <w:r>
        <w:t>using property as collateral.</w:t>
      </w:r>
    </w:p>
    <w:p w14:paraId="78030E57" w14:textId="77777777" w:rsidR="00566813" w:rsidRDefault="00566813" w:rsidP="00566813">
      <w:r>
        <w:t xml:space="preserve">Action- Jim and Casey will also </w:t>
      </w:r>
      <w:proofErr w:type="gramStart"/>
      <w:r>
        <w:t>look into</w:t>
      </w:r>
      <w:proofErr w:type="gramEnd"/>
      <w:r>
        <w:t xml:space="preserve"> refinancing the property to a fixed</w:t>
      </w:r>
    </w:p>
    <w:p w14:paraId="284A22BB" w14:textId="77777777" w:rsidR="00566813" w:rsidRDefault="00566813" w:rsidP="00566813">
      <w:r>
        <w:t xml:space="preserve">rate. </w:t>
      </w:r>
      <w:proofErr w:type="gramStart"/>
      <w:r>
        <w:t>( no</w:t>
      </w:r>
      <w:proofErr w:type="gramEnd"/>
      <w:r>
        <w:t xml:space="preserve"> one knows date this will change to a variable rate)</w:t>
      </w:r>
    </w:p>
    <w:p w14:paraId="185F853A" w14:textId="77777777" w:rsidR="00F54FEC" w:rsidRDefault="00F54FEC" w:rsidP="00566813"/>
    <w:p w14:paraId="0678D94A" w14:textId="77777777" w:rsidR="00F54FEC" w:rsidRDefault="00F54FEC" w:rsidP="00566813"/>
    <w:p w14:paraId="3F2334FA" w14:textId="2386D3D2" w:rsidR="00566813" w:rsidRDefault="00F54FEC" w:rsidP="00566813">
      <w:r>
        <w:lastRenderedPageBreak/>
        <w:t>6</w:t>
      </w:r>
      <w:r w:rsidR="00566813">
        <w:t>. TREASURER’S REPORT</w:t>
      </w:r>
    </w:p>
    <w:p w14:paraId="3A0D533F" w14:textId="77777777" w:rsidR="00F54FEC" w:rsidRDefault="00F54FEC" w:rsidP="00566813"/>
    <w:p w14:paraId="44B43AE1" w14:textId="6B83CAF0" w:rsidR="00566813" w:rsidRDefault="00566813" w:rsidP="00566813">
      <w:r>
        <w:t>A. Discussion</w:t>
      </w:r>
    </w:p>
    <w:p w14:paraId="51439E55" w14:textId="77777777" w:rsidR="00566813" w:rsidRDefault="00566813" w:rsidP="00566813">
      <w:r>
        <w:t>Treasurer- online payment fees</w:t>
      </w:r>
    </w:p>
    <w:p w14:paraId="2A1DFF7E" w14:textId="77777777" w:rsidR="00566813" w:rsidRDefault="00566813" w:rsidP="00566813">
      <w:r>
        <w:t>Action-looking into online fees being charged for online payments.</w:t>
      </w:r>
    </w:p>
    <w:p w14:paraId="5BDF4BBB" w14:textId="77777777" w:rsidR="00566813" w:rsidRDefault="00566813" w:rsidP="00566813">
      <w:r>
        <w:t>(Monthly attached)</w:t>
      </w:r>
    </w:p>
    <w:p w14:paraId="20691F4D" w14:textId="77777777" w:rsidR="00566813" w:rsidRDefault="00566813" w:rsidP="00566813">
      <w:r>
        <w:t>We transferred $15,000 from savings to get through 2025. Would we like</w:t>
      </w:r>
    </w:p>
    <w:p w14:paraId="7BE282B1" w14:textId="77777777" w:rsidR="00566813" w:rsidRDefault="00566813" w:rsidP="00566813">
      <w:r>
        <w:t>to move that back into interest account, now that we have some money</w:t>
      </w:r>
    </w:p>
    <w:p w14:paraId="3BBCC992" w14:textId="77777777" w:rsidR="00566813" w:rsidRDefault="00566813" w:rsidP="00566813">
      <w:r>
        <w:t>from membership dues?</w:t>
      </w:r>
    </w:p>
    <w:p w14:paraId="548DB6E3" w14:textId="77777777" w:rsidR="00566813" w:rsidRDefault="00566813" w:rsidP="00566813">
      <w:r>
        <w:t>Motion by Casey to return $15,000 to interest account, writing a check</w:t>
      </w:r>
    </w:p>
    <w:p w14:paraId="5BADFBEE" w14:textId="77777777" w:rsidR="00566813" w:rsidRDefault="00566813" w:rsidP="00566813">
      <w:r>
        <w:t xml:space="preserve">from one account to </w:t>
      </w:r>
      <w:proofErr w:type="gramStart"/>
      <w:r>
        <w:t>other</w:t>
      </w:r>
      <w:proofErr w:type="gramEnd"/>
      <w:r>
        <w:t xml:space="preserve"> to avoid transfer fees. Edna 2nd. Approved</w:t>
      </w:r>
    </w:p>
    <w:p w14:paraId="3CA6AEA8" w14:textId="77777777" w:rsidR="00566813" w:rsidRDefault="00566813" w:rsidP="00566813">
      <w:r>
        <w:t>unanimously.</w:t>
      </w:r>
    </w:p>
    <w:p w14:paraId="61872AA9" w14:textId="77777777" w:rsidR="00566813" w:rsidRDefault="00566813" w:rsidP="00566813">
      <w:r>
        <w:t xml:space="preserve">Jim stated that the information on membership and </w:t>
      </w:r>
      <w:proofErr w:type="spellStart"/>
      <w:r>
        <w:t>non membership</w:t>
      </w:r>
      <w:proofErr w:type="spellEnd"/>
      <w:r>
        <w:t xml:space="preserve"> rates</w:t>
      </w:r>
    </w:p>
    <w:p w14:paraId="197C881D" w14:textId="77777777" w:rsidR="00566813" w:rsidRDefault="00566813" w:rsidP="00566813">
      <w:r>
        <w:t>are being posted in the Herald for the next 3 weeks. Making it legal for the</w:t>
      </w:r>
    </w:p>
    <w:p w14:paraId="597E7788" w14:textId="77777777" w:rsidR="00566813" w:rsidRDefault="00566813" w:rsidP="00566813">
      <w:r>
        <w:t>district to take property owners to court over unpaid bill for fires.</w:t>
      </w:r>
    </w:p>
    <w:p w14:paraId="63BC82AE" w14:textId="77777777" w:rsidR="00566813" w:rsidRDefault="00566813" w:rsidP="00566813">
      <w:r>
        <w:t>B Financials</w:t>
      </w:r>
    </w:p>
    <w:p w14:paraId="51EE4B17" w14:textId="77777777" w:rsidR="00566813" w:rsidRDefault="00566813" w:rsidP="00566813">
      <w:r>
        <w:t>1. Income</w:t>
      </w:r>
    </w:p>
    <w:p w14:paraId="3DC39130" w14:textId="77777777" w:rsidR="00566813" w:rsidRDefault="00566813" w:rsidP="00566813">
      <w:r>
        <w:t>Item: $87,242.12</w:t>
      </w:r>
    </w:p>
    <w:p w14:paraId="12A5C47E" w14:textId="77777777" w:rsidR="00566813" w:rsidRDefault="00566813" w:rsidP="00566813">
      <w:r>
        <w:t>3 | P a g e</w:t>
      </w:r>
    </w:p>
    <w:p w14:paraId="7C6FD862" w14:textId="77777777" w:rsidR="00566813" w:rsidRDefault="00566813" w:rsidP="00566813">
      <w:r>
        <w:t>TOTAL $</w:t>
      </w:r>
    </w:p>
    <w:p w14:paraId="69CD13CC" w14:textId="77777777" w:rsidR="00566813" w:rsidRDefault="00566813" w:rsidP="00566813">
      <w:r>
        <w:t>2. Expenses</w:t>
      </w:r>
    </w:p>
    <w:p w14:paraId="7B7D5E09" w14:textId="77777777" w:rsidR="00566813" w:rsidRDefault="00566813" w:rsidP="00566813">
      <w:r>
        <w:t>Item $15,970.72</w:t>
      </w:r>
    </w:p>
    <w:p w14:paraId="138D72D0" w14:textId="77777777" w:rsidR="00566813" w:rsidRDefault="00566813" w:rsidP="00566813">
      <w:r>
        <w:t>3. Account Balances (Assets) Dec 31, 2025</w:t>
      </w:r>
    </w:p>
    <w:p w14:paraId="347A4CA3" w14:textId="77777777" w:rsidR="00566813" w:rsidRDefault="00566813" w:rsidP="00566813">
      <w:r>
        <w:t>TOTAL $ 153,438.94</w:t>
      </w:r>
    </w:p>
    <w:p w14:paraId="52DAD019" w14:textId="77777777" w:rsidR="00566813" w:rsidRDefault="00566813" w:rsidP="00566813">
      <w:r>
        <w:t>10. AUXILIARY UPDATE</w:t>
      </w:r>
    </w:p>
    <w:p w14:paraId="2F6E227B" w14:textId="77777777" w:rsidR="00566813" w:rsidRDefault="00566813" w:rsidP="00566813">
      <w:r>
        <w:t>Auxiliary- Pat gave annual report (attached)</w:t>
      </w:r>
    </w:p>
    <w:p w14:paraId="2F2D8288" w14:textId="77777777" w:rsidR="00566813" w:rsidRDefault="00566813" w:rsidP="00566813">
      <w:r>
        <w:t xml:space="preserve">Our Financials approved at the January 7, </w:t>
      </w:r>
      <w:proofErr w:type="gramStart"/>
      <w:r>
        <w:t>2026</w:t>
      </w:r>
      <w:proofErr w:type="gramEnd"/>
      <w:r>
        <w:t xml:space="preserve"> auxiliary meeting for the</w:t>
      </w:r>
    </w:p>
    <w:p w14:paraId="7FF55792" w14:textId="77777777" w:rsidR="00566813" w:rsidRDefault="00566813" w:rsidP="00566813">
      <w:r>
        <w:t>period 1-31 December 2025 have been provided to Edna. We had an</w:t>
      </w:r>
    </w:p>
    <w:p w14:paraId="022D76C7" w14:textId="77777777" w:rsidR="00566813" w:rsidRDefault="00566813" w:rsidP="00566813">
      <w:r>
        <w:t>ending balance of $718.20.</w:t>
      </w:r>
    </w:p>
    <w:p w14:paraId="253251CA" w14:textId="77777777" w:rsidR="00566813" w:rsidRDefault="00566813" w:rsidP="00566813">
      <w:r>
        <w:t>Our end of year for 2025 financial statement (April-December 2025) has</w:t>
      </w:r>
    </w:p>
    <w:p w14:paraId="16786D48" w14:textId="77777777" w:rsidR="00566813" w:rsidRDefault="00566813" w:rsidP="00566813">
      <w:r>
        <w:t>been provided to Edna.</w:t>
      </w:r>
    </w:p>
    <w:p w14:paraId="250524CC" w14:textId="77777777" w:rsidR="00566813" w:rsidRDefault="00566813" w:rsidP="00566813">
      <w:r>
        <w:t>Beginning Balance: $ 0.00</w:t>
      </w:r>
    </w:p>
    <w:p w14:paraId="51615E14" w14:textId="77777777" w:rsidR="00566813" w:rsidRDefault="00566813" w:rsidP="00566813">
      <w:r>
        <w:t>Income: $3,434.00</w:t>
      </w:r>
    </w:p>
    <w:p w14:paraId="1F631968" w14:textId="77777777" w:rsidR="00566813" w:rsidRDefault="00566813" w:rsidP="00566813">
      <w:r>
        <w:t>Expenses: $2,715.20</w:t>
      </w:r>
    </w:p>
    <w:p w14:paraId="37D27316" w14:textId="77777777" w:rsidR="00566813" w:rsidRDefault="00566813" w:rsidP="00566813">
      <w:r>
        <w:t>Ending Balance: $ 718.20</w:t>
      </w:r>
    </w:p>
    <w:p w14:paraId="1F95F7B3" w14:textId="77777777" w:rsidR="00566813" w:rsidRDefault="00566813" w:rsidP="00566813">
      <w:r>
        <w:t>The auxiliary hosted the Chariots of Fire on December 20.</w:t>
      </w:r>
    </w:p>
    <w:p w14:paraId="574C464C" w14:textId="77777777" w:rsidR="00566813" w:rsidRDefault="00566813" w:rsidP="00566813">
      <w:r>
        <w:t>The auxiliary hosted the Firefighter Appreciation Dinner for January 10,</w:t>
      </w:r>
    </w:p>
    <w:p w14:paraId="2431BB43" w14:textId="77777777" w:rsidR="00566813" w:rsidRDefault="00566813" w:rsidP="00566813">
      <w:r>
        <w:t>2026.</w:t>
      </w:r>
    </w:p>
    <w:p w14:paraId="7A3E5818" w14:textId="60EE6DD0" w:rsidR="00566813" w:rsidRDefault="00566813" w:rsidP="00566813">
      <w:proofErr w:type="gramStart"/>
      <w:r>
        <w:t>Fundraiser</w:t>
      </w:r>
      <w:proofErr w:type="gramEnd"/>
      <w:r>
        <w:t xml:space="preserve"> are being planned with bake sales at Super 1 Feb 13 and April</w:t>
      </w:r>
      <w:r w:rsidR="00F54FEC">
        <w:t xml:space="preserve"> </w:t>
      </w:r>
      <w:r>
        <w:t>3.</w:t>
      </w:r>
    </w:p>
    <w:p w14:paraId="7426DAF4" w14:textId="77777777" w:rsidR="0062704B" w:rsidRDefault="0062704B" w:rsidP="00566813"/>
    <w:p w14:paraId="44C687A1" w14:textId="4162536A" w:rsidR="00566813" w:rsidRDefault="00566813" w:rsidP="00566813">
      <w:r>
        <w:t>Patricia Hurst</w:t>
      </w:r>
    </w:p>
    <w:p w14:paraId="40B62799" w14:textId="7E41B677" w:rsidR="00566813" w:rsidRDefault="00566813" w:rsidP="00566813">
      <w:r>
        <w:t>NBFA President</w:t>
      </w:r>
    </w:p>
    <w:p w14:paraId="271A00F6" w14:textId="77777777" w:rsidR="00566813" w:rsidRDefault="00566813" w:rsidP="00566813">
      <w:r>
        <w:t>Note by minute taker: Corrected date will need to be advertised in Herald,</w:t>
      </w:r>
    </w:p>
    <w:p w14:paraId="2BA391D2" w14:textId="77777777" w:rsidR="00566813" w:rsidRDefault="00566813" w:rsidP="00566813">
      <w:r>
        <w:t>9B news, FB, website, etc. February 28 @10:00 at Station 1. 3 Mile.</w:t>
      </w:r>
    </w:p>
    <w:p w14:paraId="3D1DDE76" w14:textId="707E2E66" w:rsidR="00566813" w:rsidRDefault="0062704B" w:rsidP="00566813">
      <w:r>
        <w:t>7</w:t>
      </w:r>
      <w:r w:rsidR="00566813">
        <w:t>. ANNUAL MEETING</w:t>
      </w:r>
    </w:p>
    <w:p w14:paraId="3DEC1F0C" w14:textId="77777777" w:rsidR="00566813" w:rsidRDefault="00566813" w:rsidP="00566813">
      <w:r>
        <w:t>Annual Meeting. Date posted in legal notice in paper. Auxiliary working</w:t>
      </w:r>
    </w:p>
    <w:p w14:paraId="266FE275" w14:textId="77777777" w:rsidR="00566813" w:rsidRDefault="00566813" w:rsidP="00566813">
      <w:r>
        <w:lastRenderedPageBreak/>
        <w:t>check in, handing members financials, giving out ballots, and providing</w:t>
      </w:r>
    </w:p>
    <w:p w14:paraId="2D4F66D7" w14:textId="77777777" w:rsidR="00566813" w:rsidRDefault="00566813" w:rsidP="00566813">
      <w:r>
        <w:t>coffee and treat.</w:t>
      </w:r>
    </w:p>
    <w:p w14:paraId="5A2912C1" w14:textId="77777777" w:rsidR="00566813" w:rsidRDefault="00566813" w:rsidP="00566813">
      <w:r>
        <w:t>Action- Jim and Casey working on getting petition ready to have at this</w:t>
      </w:r>
    </w:p>
    <w:p w14:paraId="74C16F58" w14:textId="77777777" w:rsidR="00566813" w:rsidRDefault="00566813" w:rsidP="00566813">
      <w:r>
        <w:t>meeting.</w:t>
      </w:r>
    </w:p>
    <w:p w14:paraId="3BD97F20" w14:textId="77777777" w:rsidR="00566813" w:rsidRDefault="00566813" w:rsidP="00566813">
      <w:r>
        <w:t xml:space="preserve">Edna </w:t>
      </w:r>
      <w:proofErr w:type="gramStart"/>
      <w:r>
        <w:t>working</w:t>
      </w:r>
      <w:proofErr w:type="gramEnd"/>
      <w:r>
        <w:t xml:space="preserve"> on financial </w:t>
      </w:r>
      <w:proofErr w:type="gramStart"/>
      <w:r>
        <w:t>sheet</w:t>
      </w:r>
      <w:proofErr w:type="gramEnd"/>
      <w:r>
        <w:t xml:space="preserve"> for public and </w:t>
      </w:r>
      <w:proofErr w:type="gramStart"/>
      <w:r>
        <w:t>overhead</w:t>
      </w:r>
      <w:proofErr w:type="gramEnd"/>
      <w:r>
        <w:t>.</w:t>
      </w:r>
    </w:p>
    <w:p w14:paraId="21EEC7B8" w14:textId="77777777" w:rsidR="00566813" w:rsidRDefault="00566813" w:rsidP="00566813">
      <w:r>
        <w:t>Ken will get chairs and audio people.</w:t>
      </w:r>
    </w:p>
    <w:p w14:paraId="60709032" w14:textId="77777777" w:rsidR="00566813" w:rsidRDefault="00566813" w:rsidP="00566813">
      <w:r>
        <w:t>Aaron will have secretary computer set up, and make sign with date for</w:t>
      </w:r>
    </w:p>
    <w:p w14:paraId="5958AA66" w14:textId="77777777" w:rsidR="00566813" w:rsidRDefault="00566813" w:rsidP="00566813">
      <w:r>
        <w:t>out front.</w:t>
      </w:r>
    </w:p>
    <w:p w14:paraId="398DFBE6" w14:textId="77777777" w:rsidR="00566813" w:rsidRDefault="00566813" w:rsidP="00566813">
      <w:r>
        <w:t xml:space="preserve">Each board member </w:t>
      </w:r>
      <w:proofErr w:type="gramStart"/>
      <w:r>
        <w:t>to have</w:t>
      </w:r>
      <w:proofErr w:type="gramEnd"/>
      <w:r>
        <w:t xml:space="preserve"> something put together to present. Auxiliary</w:t>
      </w:r>
    </w:p>
    <w:p w14:paraId="17056F2A" w14:textId="77777777" w:rsidR="00566813" w:rsidRDefault="00566813" w:rsidP="00566813">
      <w:r>
        <w:t>will also have a presentation.</w:t>
      </w:r>
    </w:p>
    <w:p w14:paraId="4686521C" w14:textId="77777777" w:rsidR="00566813" w:rsidRDefault="00566813" w:rsidP="00566813">
      <w:r>
        <w:t>Action- Casey and Jim will talk to airport, either in airport board meeting</w:t>
      </w:r>
    </w:p>
    <w:p w14:paraId="2A08CA53" w14:textId="77777777" w:rsidR="00566813" w:rsidRDefault="00566813" w:rsidP="00566813">
      <w:r>
        <w:t>on February 3 or in person with Dave Parker about station 1.</w:t>
      </w:r>
    </w:p>
    <w:p w14:paraId="2E4696F0" w14:textId="5D9BE7C4" w:rsidR="00566813" w:rsidRDefault="0062704B" w:rsidP="00566813">
      <w:r>
        <w:t>8</w:t>
      </w:r>
      <w:r w:rsidR="00566813">
        <w:t>. BYLAW CHANGE AND APPROVAL</w:t>
      </w:r>
    </w:p>
    <w:p w14:paraId="65194549" w14:textId="77777777" w:rsidR="00566813" w:rsidRDefault="00566813" w:rsidP="00566813">
      <w:r>
        <w:t>Bylaws changed-</w:t>
      </w:r>
    </w:p>
    <w:p w14:paraId="1583E208" w14:textId="77777777" w:rsidR="00566813" w:rsidRDefault="00566813" w:rsidP="00566813">
      <w:r>
        <w:t>Motion by Casey to have all changes discussed be changed as of</w:t>
      </w:r>
    </w:p>
    <w:p w14:paraId="7F82FE95" w14:textId="77777777" w:rsidR="00566813" w:rsidRDefault="00566813" w:rsidP="00566813">
      <w:r>
        <w:t>January 1, 2026. Aaron 2nd. Approved unanimously.</w:t>
      </w:r>
    </w:p>
    <w:p w14:paraId="5F6D8460" w14:textId="77777777" w:rsidR="00566813" w:rsidRDefault="00566813" w:rsidP="00566813">
      <w:r>
        <w:t xml:space="preserve">****sending you the changes, as soon as Jim </w:t>
      </w:r>
      <w:proofErr w:type="gramStart"/>
      <w:r>
        <w:t>sends</w:t>
      </w:r>
      <w:proofErr w:type="gramEnd"/>
      <w:r>
        <w:t xml:space="preserve"> to me)</w:t>
      </w:r>
    </w:p>
    <w:p w14:paraId="077C4699" w14:textId="77777777" w:rsidR="00566813" w:rsidRDefault="00566813" w:rsidP="00566813">
      <w:r>
        <w:t>Changes:</w:t>
      </w:r>
    </w:p>
    <w:p w14:paraId="45AD0864" w14:textId="77777777" w:rsidR="00566813" w:rsidRDefault="00566813" w:rsidP="00566813">
      <w:r>
        <w:t>Article VI</w:t>
      </w:r>
    </w:p>
    <w:p w14:paraId="1A27AFA2" w14:textId="77777777" w:rsidR="00566813" w:rsidRDefault="00566813" w:rsidP="00566813">
      <w:r>
        <w:t>Section 2. To become a member, it is necessary to own (or legally</w:t>
      </w:r>
    </w:p>
    <w:p w14:paraId="7F89A261" w14:textId="77777777" w:rsidR="00566813" w:rsidRDefault="00566813" w:rsidP="00566813">
      <w:r>
        <w:t>represent the owner of) real property within the district, and pay</w:t>
      </w:r>
    </w:p>
    <w:p w14:paraId="5E275CD8" w14:textId="77777777" w:rsidR="00566813" w:rsidRDefault="00566813" w:rsidP="00566813">
      <w:r>
        <w:t>membership dues for all such properties.</w:t>
      </w:r>
    </w:p>
    <w:p w14:paraId="2721C32E" w14:textId="0D56B298" w:rsidR="00566813" w:rsidRDefault="0062704B" w:rsidP="00566813">
      <w:r>
        <w:t>9</w:t>
      </w:r>
      <w:r w:rsidR="00566813">
        <w:t>. DATA ENTRY/OFFICE ADMIN</w:t>
      </w:r>
    </w:p>
    <w:p w14:paraId="55498716" w14:textId="77777777" w:rsidR="00566813" w:rsidRDefault="00566813" w:rsidP="00566813">
      <w:r>
        <w:t>Data Entry</w:t>
      </w:r>
    </w:p>
    <w:p w14:paraId="38A1920C" w14:textId="2D111383" w:rsidR="00CF6203" w:rsidRPr="00566813" w:rsidRDefault="00CF6203" w:rsidP="00566813"/>
    <w:sectPr w:rsidR="00CF6203" w:rsidRPr="00566813" w:rsidSect="000E78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115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BDA01" w14:textId="77777777" w:rsidR="00484528" w:rsidRDefault="00484528" w:rsidP="00DE666E">
      <w:r>
        <w:separator/>
      </w:r>
    </w:p>
  </w:endnote>
  <w:endnote w:type="continuationSeparator" w:id="0">
    <w:p w14:paraId="25F206C4" w14:textId="77777777" w:rsidR="00484528" w:rsidRDefault="00484528" w:rsidP="00DE6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Arial"/>
    <w:charset w:val="00"/>
    <w:family w:val="swiss"/>
    <w:pitch w:val="variable"/>
    <w:sig w:usb0="E0000AFF" w:usb1="500078FF" w:usb2="00000021" w:usb3="00000000" w:csb0="000001B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doni MT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32D5" w14:textId="77777777" w:rsidR="006D151D" w:rsidRDefault="006D1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5C9B" w14:textId="5BC72E2D" w:rsidR="00EB7CD3" w:rsidRPr="002E5012" w:rsidRDefault="00EF148B">
    <w:pPr>
      <w:pStyle w:val="Footer"/>
      <w:rPr>
        <w:b/>
        <w:sz w:val="28"/>
        <w:szCs w:val="28"/>
      </w:rPr>
    </w:pPr>
    <w:r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8136BA" wp14:editId="7095BF1D">
              <wp:simplePos x="0" y="0"/>
              <wp:positionH relativeFrom="margin">
                <wp:posOffset>1371600</wp:posOffset>
              </wp:positionH>
              <wp:positionV relativeFrom="paragraph">
                <wp:posOffset>-147955</wp:posOffset>
              </wp:positionV>
              <wp:extent cx="2733675" cy="714375"/>
              <wp:effectExtent l="0" t="0" r="9525" b="952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3675" cy="714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575225" w14:textId="5DB6F59C" w:rsidR="002E5012" w:rsidRPr="002E5012" w:rsidRDefault="00BA22D6" w:rsidP="002E5012">
                          <w:pPr>
                            <w:jc w:val="center"/>
                            <w:rPr>
                              <w:rFonts w:ascii="Bodoni MT" w:hAnsi="Bodoni MT"/>
                            </w:rPr>
                          </w:pPr>
                          <w:r>
                            <w:rPr>
                              <w:rFonts w:ascii="Bodoni MT" w:hAnsi="Bodoni MT"/>
                            </w:rPr>
                            <w:t>chiefbaker</w:t>
                          </w:r>
                          <w:r w:rsidR="002D3C62">
                            <w:rPr>
                              <w:rFonts w:ascii="Bodoni MT" w:hAnsi="Bodoni MT"/>
                            </w:rPr>
                            <w:t>@northbenchfire.com</w:t>
                          </w:r>
                        </w:p>
                        <w:p w14:paraId="70F73ECA" w14:textId="77777777" w:rsidR="002E5012" w:rsidRPr="000E7835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16"/>
                              <w:szCs w:val="16"/>
                            </w:rPr>
                          </w:pPr>
                        </w:p>
                        <w:p w14:paraId="5830B40E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8"/>
                            </w:rPr>
                          </w:pPr>
                          <w:hyperlink r:id="rId1" w:history="1">
                            <w:r w:rsidRPr="002E5012">
                              <w:rPr>
                                <w:rStyle w:val="Hyperlink"/>
                                <w:rFonts w:ascii="Bodoni MT" w:hAnsi="Bodoni MT"/>
                                <w:sz w:val="28"/>
                              </w:rPr>
                              <w:t>www.northbenchfire.com</w:t>
                            </w:r>
                          </w:hyperlink>
                        </w:p>
                        <w:p w14:paraId="5F7873D8" w14:textId="77777777" w:rsidR="002E5012" w:rsidRPr="002E5012" w:rsidRDefault="002E5012" w:rsidP="002E5012">
                          <w:pPr>
                            <w:jc w:val="center"/>
                          </w:pPr>
                        </w:p>
                        <w:p w14:paraId="2B0121DA" w14:textId="77777777" w:rsidR="00EB7CD3" w:rsidRPr="00513FE1" w:rsidRDefault="00EB7CD3" w:rsidP="002E5012">
                          <w:pPr>
                            <w:jc w:val="center"/>
                            <w:rPr>
                              <w:sz w:val="28"/>
                              <w:szCs w:val="28"/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8136B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108pt;margin-top:-11.65pt;width:215.2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" fillcolor="white [3201]" stroked="f" strokeweight=".5pt">
              <v:textbox>
                <w:txbxContent>
                  <w:p w14:paraId="40575225" w14:textId="5DB6F59C" w:rsidR="002E5012" w:rsidRPr="002E5012" w:rsidRDefault="00BA22D6" w:rsidP="002E5012">
                    <w:pPr>
                      <w:jc w:val="center"/>
                      <w:rPr>
                        <w:rFonts w:ascii="Bodoni MT" w:hAnsi="Bodoni MT"/>
                      </w:rPr>
                    </w:pPr>
                    <w:r>
                      <w:rPr>
                        <w:rFonts w:ascii="Bodoni MT" w:hAnsi="Bodoni MT"/>
                      </w:rPr>
                      <w:t>chiefbaker</w:t>
                    </w:r>
                    <w:r w:rsidR="002D3C62">
                      <w:rPr>
                        <w:rFonts w:ascii="Bodoni MT" w:hAnsi="Bodoni MT"/>
                      </w:rPr>
                      <w:t>@northbenchfire.com</w:t>
                    </w:r>
                  </w:p>
                  <w:p w14:paraId="70F73ECA" w14:textId="77777777" w:rsidR="002E5012" w:rsidRPr="000E7835" w:rsidRDefault="002E5012" w:rsidP="002E5012">
                    <w:pPr>
                      <w:jc w:val="center"/>
                      <w:rPr>
                        <w:rFonts w:ascii="Bodoni MT" w:hAnsi="Bodoni MT"/>
                        <w:sz w:val="16"/>
                        <w:szCs w:val="16"/>
                      </w:rPr>
                    </w:pPr>
                  </w:p>
                  <w:p w14:paraId="5830B40E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8"/>
                      </w:rPr>
                    </w:pPr>
                    <w:hyperlink r:id="rId2" w:history="1">
                      <w:r w:rsidRPr="002E5012">
                        <w:rPr>
                          <w:rStyle w:val="Hyperlink"/>
                          <w:rFonts w:ascii="Bodoni MT" w:hAnsi="Bodoni MT"/>
                          <w:sz w:val="28"/>
                        </w:rPr>
                        <w:t>www.northbenchfire.com</w:t>
                      </w:r>
                    </w:hyperlink>
                  </w:p>
                  <w:p w14:paraId="5F7873D8" w14:textId="77777777" w:rsidR="002E5012" w:rsidRPr="002E5012" w:rsidRDefault="002E5012" w:rsidP="002E5012">
                    <w:pPr>
                      <w:jc w:val="center"/>
                    </w:pPr>
                  </w:p>
                  <w:p w14:paraId="2B0121DA" w14:textId="77777777" w:rsidR="00EB7CD3" w:rsidRPr="00513FE1" w:rsidRDefault="00EB7CD3" w:rsidP="002E5012">
                    <w:pPr>
                      <w:jc w:val="center"/>
                      <w:rPr>
                        <w:sz w:val="28"/>
                        <w:szCs w:val="28"/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E1DB2D" wp14:editId="2F5117CD">
              <wp:simplePos x="0" y="0"/>
              <wp:positionH relativeFrom="page">
                <wp:posOffset>0</wp:posOffset>
              </wp:positionH>
              <wp:positionV relativeFrom="paragraph">
                <wp:posOffset>-186056</wp:posOffset>
              </wp:positionV>
              <wp:extent cx="2171700" cy="657225"/>
              <wp:effectExtent l="0" t="0" r="0" b="952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B196F4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Office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Phone </w:t>
                          </w:r>
                          <w:proofErr w:type="gramStart"/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</w:t>
                          </w:r>
                          <w:proofErr w:type="gramEnd"/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208)267-8674</w:t>
                          </w:r>
                        </w:p>
                        <w:p w14:paraId="13F8CC29" w14:textId="1448BEAB" w:rsidR="00EB7CD3" w:rsidRDefault="003B5F7F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S</w:t>
                          </w:r>
                          <w:r w:rsid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tation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Fax   </w:t>
                          </w:r>
                          <w:proofErr w:type="gramStart"/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(</w:t>
                          </w:r>
                          <w:proofErr w:type="gramEnd"/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208)267-8674</w:t>
                          </w:r>
                        </w:p>
                        <w:p w14:paraId="4ABCF93E" w14:textId="01466905" w:rsidR="002E5012" w:rsidRPr="002E5012" w:rsidRDefault="00BA22D6" w:rsidP="00BA22D6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</w:t>
                          </w:r>
                          <w:r w:rsidR="00EF148B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Mobile    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    </w:t>
                          </w:r>
                          <w:proofErr w:type="gramStart"/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</w:t>
                          </w:r>
                          <w:r w:rsidR="003B5F7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</w:t>
                          </w:r>
                          <w:proofErr w:type="gramEnd"/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</w:t>
                          </w:r>
                          <w:r w:rsidR="002D3C6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E47C9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290-5773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E1DB2D" id="Text Box 15" o:spid="_x0000_s1029" type="#_x0000_t202" style="position:absolute;margin-left:0;margin-top:-14.65pt;width:171pt;height:51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" fillcolor="white [3201]" stroked="f" strokeweight=".5pt">
              <v:textbox>
                <w:txbxContent>
                  <w:p w14:paraId="0CB196F4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Office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Phone </w:t>
                    </w:r>
                    <w:proofErr w:type="gramStart"/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(</w:t>
                    </w:r>
                    <w:proofErr w:type="gramEnd"/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208)267-8674</w:t>
                    </w:r>
                  </w:p>
                  <w:p w14:paraId="13F8CC29" w14:textId="1448BEAB" w:rsidR="00EB7CD3" w:rsidRDefault="003B5F7F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S</w:t>
                    </w:r>
                    <w:r w:rsid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tation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Fax   </w:t>
                    </w:r>
                    <w:proofErr w:type="gramStart"/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(</w:t>
                    </w:r>
                    <w:proofErr w:type="gramEnd"/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>208)267-8674</w:t>
                    </w:r>
                  </w:p>
                  <w:p w14:paraId="4ABCF93E" w14:textId="01466905" w:rsidR="002E5012" w:rsidRPr="002E5012" w:rsidRDefault="00BA22D6" w:rsidP="00BA22D6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</w:t>
                    </w:r>
                    <w:r w:rsidR="00EF148B">
                      <w:rPr>
                        <w:rFonts w:ascii="Bodoni MT" w:hAnsi="Bodoni MT"/>
                        <w:sz w:val="22"/>
                        <w:szCs w:val="22"/>
                      </w:rPr>
                      <w:t xml:space="preserve">Mobile    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      </w:t>
                    </w:r>
                    <w:proofErr w:type="gramStart"/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 </w:t>
                    </w:r>
                    <w:r w:rsidR="003B5F7F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>(</w:t>
                    </w:r>
                    <w:proofErr w:type="gramEnd"/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>208)</w:t>
                    </w:r>
                    <w:r w:rsidR="002D3C62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E47C9F">
                      <w:rPr>
                        <w:rFonts w:ascii="Bodoni MT" w:hAnsi="Bodoni MT"/>
                        <w:sz w:val="22"/>
                        <w:szCs w:val="22"/>
                      </w:rPr>
                      <w:t>290-5773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0DDF5D" wp14:editId="0B1A53D9">
              <wp:simplePos x="0" y="0"/>
              <wp:positionH relativeFrom="page">
                <wp:posOffset>5676900</wp:posOffset>
              </wp:positionH>
              <wp:positionV relativeFrom="paragraph">
                <wp:posOffset>-186055</wp:posOffset>
              </wp:positionV>
              <wp:extent cx="2092960" cy="685800"/>
              <wp:effectExtent l="0" t="0" r="254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2960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5C715C" w14:textId="77777777" w:rsidR="000E7835" w:rsidRDefault="000E7835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64464 Highway 2</w:t>
                          </w:r>
                        </w:p>
                        <w:p w14:paraId="1F7596A3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Post Office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Box 1234</w:t>
                          </w:r>
                        </w:p>
                        <w:p w14:paraId="7D20B83D" w14:textId="4C4E68BE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Bonners Ferry I</w:t>
                          </w:r>
                          <w:r w:rsidR="006D151D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D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83805</w:t>
                          </w:r>
                        </w:p>
                        <w:p w14:paraId="6B48F1DF" w14:textId="77777777" w:rsidR="00EB7CD3" w:rsidRPr="00513FE1" w:rsidRDefault="00EB7CD3">
                          <w:pPr>
                            <w:rPr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0DDF5D" id="Text Box 17" o:spid="_x0000_s1030" type="#_x0000_t202" style="position:absolute;margin-left:447pt;margin-top:-14.65pt;width:164.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" fillcolor="white [3201]" stroked="f" strokeweight=".5pt">
              <v:textbox>
                <w:txbxContent>
                  <w:p w14:paraId="325C715C" w14:textId="77777777" w:rsidR="000E7835" w:rsidRDefault="000E7835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64464 Highway 2</w:t>
                    </w:r>
                  </w:p>
                  <w:p w14:paraId="1F7596A3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Post Office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Box 1234</w:t>
                    </w:r>
                  </w:p>
                  <w:p w14:paraId="7D20B83D" w14:textId="4C4E68BE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Bonners Ferry I</w:t>
                    </w:r>
                    <w:r w:rsidR="006D151D">
                      <w:rPr>
                        <w:rFonts w:ascii="Bodoni MT" w:hAnsi="Bodoni MT"/>
                        <w:sz w:val="22"/>
                        <w:szCs w:val="22"/>
                      </w:rPr>
                      <w:t>D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83805</w:t>
                    </w:r>
                  </w:p>
                  <w:p w14:paraId="6B48F1DF" w14:textId="77777777" w:rsidR="00EB7CD3" w:rsidRPr="00513FE1" w:rsidRDefault="00EB7CD3">
                    <w:pPr>
                      <w:rPr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3F120D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B1B1AA" wp14:editId="6DF9BDBE">
              <wp:simplePos x="0" y="0"/>
              <wp:positionH relativeFrom="column">
                <wp:posOffset>-1143000</wp:posOffset>
              </wp:positionH>
              <wp:positionV relativeFrom="paragraph">
                <wp:posOffset>-233680</wp:posOffset>
              </wp:positionV>
              <wp:extent cx="7772400" cy="4762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4762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EDFD57" id="Rectangle 1" o:spid="_x0000_s1026" style="position:absolute;margin-left:-90pt;margin-top:-18.4pt;width:612pt;height: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" fillcolor="red" strokecolor="#ffc000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95D0" w14:textId="77777777" w:rsidR="006D151D" w:rsidRDefault="006D1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EEDC8" w14:textId="77777777" w:rsidR="00484528" w:rsidRDefault="00484528" w:rsidP="00DE666E">
      <w:r>
        <w:separator/>
      </w:r>
    </w:p>
  </w:footnote>
  <w:footnote w:type="continuationSeparator" w:id="0">
    <w:p w14:paraId="64B9EF2E" w14:textId="77777777" w:rsidR="00484528" w:rsidRDefault="00484528" w:rsidP="00DE6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855F" w14:textId="77777777" w:rsidR="006D151D" w:rsidRDefault="006D15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2B46" w14:textId="77777777" w:rsidR="000E7835" w:rsidRPr="00513FE1" w:rsidRDefault="000E7835" w:rsidP="000E7835"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AD361D" wp14:editId="1701D22D">
              <wp:simplePos x="0" y="0"/>
              <wp:positionH relativeFrom="margin">
                <wp:align>center</wp:align>
              </wp:positionH>
              <wp:positionV relativeFrom="topMargin">
                <wp:posOffset>128905</wp:posOffset>
              </wp:positionV>
              <wp:extent cx="7753350" cy="4191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10CF3" w14:textId="20DFE612" w:rsidR="000E7835" w:rsidRPr="000E7835" w:rsidRDefault="000E7835" w:rsidP="000E7835">
                          <w:pPr>
                            <w:pStyle w:val="HEADLINE"/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</w:pP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North Bench</w:t>
                          </w:r>
                          <w:r w:rsidR="00EF148B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Vol</w:t>
                          </w:r>
                          <w:r w:rsidR="006D151D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unteer</w:t>
                          </w: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Fire District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AD36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10.15pt;width:610.5pt;height:33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" filled="f" stroked="f">
              <v:textbox inset="0,0,0,0">
                <w:txbxContent>
                  <w:p w14:paraId="20F10CF3" w14:textId="20DFE612" w:rsidR="000E7835" w:rsidRPr="000E7835" w:rsidRDefault="000E7835" w:rsidP="000E7835">
                    <w:pPr>
                      <w:pStyle w:val="HEADLINE"/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</w:pP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North Bench</w:t>
                    </w:r>
                    <w:r w:rsidR="00EF148B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Vol</w:t>
                    </w:r>
                    <w:r w:rsidR="006D151D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unteer</w:t>
                    </w: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Fire District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E8C172" wp14:editId="6B51F59F">
              <wp:simplePos x="0" y="0"/>
              <wp:positionH relativeFrom="margin">
                <wp:align>center</wp:align>
              </wp:positionH>
              <wp:positionV relativeFrom="paragraph">
                <wp:posOffset>-297815</wp:posOffset>
              </wp:positionV>
              <wp:extent cx="3267075" cy="61912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619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98A557" w14:textId="5DDB3685" w:rsidR="000E7835" w:rsidRPr="002D3C62" w:rsidRDefault="00BA22D6" w:rsidP="000E7835">
                          <w:pPr>
                            <w:jc w:val="center"/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>Ken Baker,</w:t>
                          </w:r>
                          <w:r w:rsidR="002D3C62" w:rsidRPr="002D3C62"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 xml:space="preserve"> Chief of Department</w:t>
                          </w:r>
                        </w:p>
                        <w:p w14:paraId="110BA70B" w14:textId="77777777" w:rsidR="000E7835" w:rsidRPr="002E5012" w:rsidRDefault="000E7835" w:rsidP="000E7835">
                          <w:pPr>
                            <w:jc w:val="center"/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</w:pPr>
                          <w:r w:rsidRPr="002E5012"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  <w:t>Dedication to service and community!</w:t>
                          </w:r>
                        </w:p>
                        <w:p w14:paraId="0713F976" w14:textId="77777777" w:rsidR="000E7835" w:rsidRDefault="000E7835" w:rsidP="000E783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E8C172" id="Text Box 2" o:spid="_x0000_s1027" type="#_x0000_t202" style="position:absolute;margin-left:0;margin-top:-23.45pt;width:257.25pt;height:48.7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" filled="f" stroked="f">
              <v:textbox>
                <w:txbxContent>
                  <w:p w14:paraId="0E98A557" w14:textId="5DDB3685" w:rsidR="000E7835" w:rsidRPr="002D3C62" w:rsidRDefault="00BA22D6" w:rsidP="000E7835">
                    <w:pPr>
                      <w:jc w:val="center"/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</w:pPr>
                    <w:r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>Ken Baker,</w:t>
                    </w:r>
                    <w:r w:rsidR="002D3C62" w:rsidRPr="002D3C62"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 xml:space="preserve"> Chief of Department</w:t>
                    </w:r>
                  </w:p>
                  <w:p w14:paraId="110BA70B" w14:textId="77777777" w:rsidR="000E7835" w:rsidRPr="002E5012" w:rsidRDefault="000E7835" w:rsidP="000E7835">
                    <w:pPr>
                      <w:jc w:val="center"/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</w:pPr>
                    <w:r w:rsidRPr="002E5012"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  <w:t>Dedication to service and community!</w:t>
                    </w:r>
                  </w:p>
                  <w:p w14:paraId="0713F976" w14:textId="77777777" w:rsidR="000E7835" w:rsidRDefault="000E7835" w:rsidP="000E7835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1" layoutInCell="1" allowOverlap="1" wp14:anchorId="4248D257" wp14:editId="4F0BD720">
          <wp:simplePos x="0" y="0"/>
          <wp:positionH relativeFrom="column">
            <wp:posOffset>-771525</wp:posOffset>
          </wp:positionH>
          <wp:positionV relativeFrom="page">
            <wp:posOffset>161925</wp:posOffset>
          </wp:positionV>
          <wp:extent cx="650240" cy="8001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Chief-DC\Pictures\NBFD Pat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9E6A3A2" wp14:editId="3020657B">
              <wp:simplePos x="0" y="0"/>
              <wp:positionH relativeFrom="page">
                <wp:align>left</wp:align>
              </wp:positionH>
              <wp:positionV relativeFrom="page">
                <wp:posOffset>466725</wp:posOffset>
              </wp:positionV>
              <wp:extent cx="7753350" cy="45085"/>
              <wp:effectExtent l="0" t="0" r="19050" b="1206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4508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3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6567D6" id="Rectangle 3" o:spid="_x0000_s1026" style="position:absolute;margin-left:0;margin-top:36.75pt;width:610.5pt;height:3.55pt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" fillcolor="red" strokecolor="#ffc000" strokeweight=".5pt">
              <w10:wrap anchorx="page" anchory="page"/>
            </v:rect>
          </w:pict>
        </mc:Fallback>
      </mc:AlternateContent>
    </w:r>
  </w:p>
  <w:p w14:paraId="25CDEF14" w14:textId="77777777" w:rsidR="000E7835" w:rsidRDefault="000E78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E8D5" w14:textId="77777777" w:rsidR="006D151D" w:rsidRDefault="006D15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51609"/>
    <w:multiLevelType w:val="hybridMultilevel"/>
    <w:tmpl w:val="1FAC72F8"/>
    <w:lvl w:ilvl="0" w:tplc="63FC44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2B803798">
      <w:start w:val="1"/>
      <w:numFmt w:val="lowerLetter"/>
      <w:lvlText w:val="%2."/>
      <w:lvlJc w:val="left"/>
      <w:pPr>
        <w:ind w:left="189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768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bbcc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03"/>
    <w:rsid w:val="00002667"/>
    <w:rsid w:val="00014567"/>
    <w:rsid w:val="00035A27"/>
    <w:rsid w:val="00042A68"/>
    <w:rsid w:val="00044947"/>
    <w:rsid w:val="00044B43"/>
    <w:rsid w:val="00045CA2"/>
    <w:rsid w:val="00052E36"/>
    <w:rsid w:val="000610FF"/>
    <w:rsid w:val="00091534"/>
    <w:rsid w:val="000A3CAF"/>
    <w:rsid w:val="000E7835"/>
    <w:rsid w:val="000F03FA"/>
    <w:rsid w:val="000F0E76"/>
    <w:rsid w:val="000F5669"/>
    <w:rsid w:val="000F5CD6"/>
    <w:rsid w:val="000F7184"/>
    <w:rsid w:val="00107E24"/>
    <w:rsid w:val="00110C43"/>
    <w:rsid w:val="00115F07"/>
    <w:rsid w:val="00171074"/>
    <w:rsid w:val="00182689"/>
    <w:rsid w:val="001A65F9"/>
    <w:rsid w:val="001B0AF7"/>
    <w:rsid w:val="001C7B9C"/>
    <w:rsid w:val="001D5EE7"/>
    <w:rsid w:val="001E30A6"/>
    <w:rsid w:val="001F5505"/>
    <w:rsid w:val="002048B4"/>
    <w:rsid w:val="00222421"/>
    <w:rsid w:val="002512B7"/>
    <w:rsid w:val="002514D1"/>
    <w:rsid w:val="00262DB6"/>
    <w:rsid w:val="0026718C"/>
    <w:rsid w:val="00276D67"/>
    <w:rsid w:val="00293ED3"/>
    <w:rsid w:val="002C3A30"/>
    <w:rsid w:val="002C3E24"/>
    <w:rsid w:val="002D3C62"/>
    <w:rsid w:val="002D5A9B"/>
    <w:rsid w:val="002E0EAD"/>
    <w:rsid w:val="002E5012"/>
    <w:rsid w:val="002F1FAC"/>
    <w:rsid w:val="00326133"/>
    <w:rsid w:val="003468D1"/>
    <w:rsid w:val="003624EF"/>
    <w:rsid w:val="003639EC"/>
    <w:rsid w:val="00376073"/>
    <w:rsid w:val="0038706B"/>
    <w:rsid w:val="003B5F7F"/>
    <w:rsid w:val="003D354B"/>
    <w:rsid w:val="003D4654"/>
    <w:rsid w:val="003E0500"/>
    <w:rsid w:val="003E3E75"/>
    <w:rsid w:val="003F120D"/>
    <w:rsid w:val="004355A9"/>
    <w:rsid w:val="004508A0"/>
    <w:rsid w:val="00450F24"/>
    <w:rsid w:val="0045524E"/>
    <w:rsid w:val="00463E12"/>
    <w:rsid w:val="00484528"/>
    <w:rsid w:val="00493460"/>
    <w:rsid w:val="004B4B1E"/>
    <w:rsid w:val="004C2D95"/>
    <w:rsid w:val="00513FE1"/>
    <w:rsid w:val="00541D88"/>
    <w:rsid w:val="00566813"/>
    <w:rsid w:val="00585B2A"/>
    <w:rsid w:val="005B0D15"/>
    <w:rsid w:val="005C6E92"/>
    <w:rsid w:val="005D7B5D"/>
    <w:rsid w:val="00600BFB"/>
    <w:rsid w:val="0062140F"/>
    <w:rsid w:val="0062704B"/>
    <w:rsid w:val="006343F0"/>
    <w:rsid w:val="00650DD5"/>
    <w:rsid w:val="006615E9"/>
    <w:rsid w:val="006A5E2D"/>
    <w:rsid w:val="006C4411"/>
    <w:rsid w:val="006D151D"/>
    <w:rsid w:val="006E4E8F"/>
    <w:rsid w:val="00703E8A"/>
    <w:rsid w:val="00717E66"/>
    <w:rsid w:val="007352F0"/>
    <w:rsid w:val="007854FC"/>
    <w:rsid w:val="00787134"/>
    <w:rsid w:val="007B4FD9"/>
    <w:rsid w:val="007C4D80"/>
    <w:rsid w:val="00811AFF"/>
    <w:rsid w:val="00832E86"/>
    <w:rsid w:val="00853356"/>
    <w:rsid w:val="00857C38"/>
    <w:rsid w:val="00860084"/>
    <w:rsid w:val="00874B76"/>
    <w:rsid w:val="00875C50"/>
    <w:rsid w:val="00876549"/>
    <w:rsid w:val="00881E53"/>
    <w:rsid w:val="00897EFB"/>
    <w:rsid w:val="008A208F"/>
    <w:rsid w:val="008B7BD7"/>
    <w:rsid w:val="008E3429"/>
    <w:rsid w:val="008F598E"/>
    <w:rsid w:val="00914C65"/>
    <w:rsid w:val="0093407C"/>
    <w:rsid w:val="00937080"/>
    <w:rsid w:val="0094113B"/>
    <w:rsid w:val="00952570"/>
    <w:rsid w:val="009618C6"/>
    <w:rsid w:val="00983B41"/>
    <w:rsid w:val="009A082D"/>
    <w:rsid w:val="009A6648"/>
    <w:rsid w:val="009B52FC"/>
    <w:rsid w:val="009B5A87"/>
    <w:rsid w:val="009C1699"/>
    <w:rsid w:val="009F7032"/>
    <w:rsid w:val="00A155EC"/>
    <w:rsid w:val="00A96D0F"/>
    <w:rsid w:val="00A97732"/>
    <w:rsid w:val="00AC60E8"/>
    <w:rsid w:val="00AE4107"/>
    <w:rsid w:val="00B006EA"/>
    <w:rsid w:val="00B33AC3"/>
    <w:rsid w:val="00B37197"/>
    <w:rsid w:val="00B667DB"/>
    <w:rsid w:val="00B66CC2"/>
    <w:rsid w:val="00B92366"/>
    <w:rsid w:val="00BA04D0"/>
    <w:rsid w:val="00BA22D6"/>
    <w:rsid w:val="00BA2D65"/>
    <w:rsid w:val="00BB46C7"/>
    <w:rsid w:val="00BC425E"/>
    <w:rsid w:val="00BD7FE0"/>
    <w:rsid w:val="00BF4AB6"/>
    <w:rsid w:val="00C071D1"/>
    <w:rsid w:val="00C13F36"/>
    <w:rsid w:val="00C25FAE"/>
    <w:rsid w:val="00C47528"/>
    <w:rsid w:val="00C55F27"/>
    <w:rsid w:val="00C7384E"/>
    <w:rsid w:val="00C87552"/>
    <w:rsid w:val="00CA1F57"/>
    <w:rsid w:val="00CA4788"/>
    <w:rsid w:val="00CA4B4F"/>
    <w:rsid w:val="00CB2326"/>
    <w:rsid w:val="00CC5CAB"/>
    <w:rsid w:val="00CD5051"/>
    <w:rsid w:val="00CE3172"/>
    <w:rsid w:val="00CE662D"/>
    <w:rsid w:val="00CE75C7"/>
    <w:rsid w:val="00CF3B7C"/>
    <w:rsid w:val="00CF6203"/>
    <w:rsid w:val="00D600EE"/>
    <w:rsid w:val="00D60569"/>
    <w:rsid w:val="00D83D6A"/>
    <w:rsid w:val="00D86B81"/>
    <w:rsid w:val="00D926DF"/>
    <w:rsid w:val="00D93105"/>
    <w:rsid w:val="00D94D03"/>
    <w:rsid w:val="00DA4804"/>
    <w:rsid w:val="00DC0065"/>
    <w:rsid w:val="00DC725D"/>
    <w:rsid w:val="00DE2974"/>
    <w:rsid w:val="00DE666E"/>
    <w:rsid w:val="00E16301"/>
    <w:rsid w:val="00E17DF2"/>
    <w:rsid w:val="00E257AF"/>
    <w:rsid w:val="00E33727"/>
    <w:rsid w:val="00E47C9F"/>
    <w:rsid w:val="00E606BC"/>
    <w:rsid w:val="00E6486D"/>
    <w:rsid w:val="00E725B8"/>
    <w:rsid w:val="00E7574A"/>
    <w:rsid w:val="00E83BE2"/>
    <w:rsid w:val="00E95BDF"/>
    <w:rsid w:val="00EA08F2"/>
    <w:rsid w:val="00EA310B"/>
    <w:rsid w:val="00EB7CD3"/>
    <w:rsid w:val="00EC2378"/>
    <w:rsid w:val="00ED15A4"/>
    <w:rsid w:val="00EF1103"/>
    <w:rsid w:val="00EF148B"/>
    <w:rsid w:val="00EF3E96"/>
    <w:rsid w:val="00EF565D"/>
    <w:rsid w:val="00F54FEC"/>
    <w:rsid w:val="00F5610D"/>
    <w:rsid w:val="00F73781"/>
    <w:rsid w:val="00F859C6"/>
    <w:rsid w:val="00F92000"/>
    <w:rsid w:val="00FA295F"/>
    <w:rsid w:val="00FB1F55"/>
    <w:rsid w:val="00FB3AEF"/>
    <w:rsid w:val="00FC37D6"/>
    <w:rsid w:val="00FE6828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bbcc30"/>
    </o:shapedefaults>
    <o:shapelayout v:ext="edit">
      <o:idmap v:ext="edit" data="2"/>
    </o:shapelayout>
  </w:shapeDefaults>
  <w:doNotEmbedSmartTags/>
  <w:decimalSymbol w:val="."/>
  <w:listSeparator w:val=","/>
  <w14:docId w14:val="0BE15C61"/>
  <w15:docId w15:val="{0D98FE4A-349F-431C-9F46-27CA49C8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LINE">
    <w:name w:val="HEADLINE"/>
    <w:basedOn w:val="Normal"/>
    <w:rsid w:val="000F5CD6"/>
    <w:pPr>
      <w:jc w:val="center"/>
    </w:pPr>
    <w:rPr>
      <w:rFonts w:ascii="Arial" w:hAnsi="Arial"/>
      <w:b/>
      <w:color w:val="FF3E00"/>
    </w:rPr>
  </w:style>
  <w:style w:type="paragraph" w:customStyle="1" w:styleId="LOGOBOX">
    <w:name w:val="LOGO BOX"/>
    <w:basedOn w:val="Normal"/>
    <w:rsid w:val="000F5CD6"/>
    <w:pPr>
      <w:widowControl w:val="0"/>
      <w:autoSpaceDE w:val="0"/>
      <w:autoSpaceDN w:val="0"/>
      <w:adjustRightInd w:val="0"/>
      <w:spacing w:line="200" w:lineRule="atLeast"/>
      <w:jc w:val="center"/>
      <w:textAlignment w:val="center"/>
    </w:pPr>
    <w:rPr>
      <w:rFonts w:ascii="Arial" w:hAnsi="Arial" w:cs="Arial"/>
      <w:color w:val="808080"/>
      <w:sz w:val="16"/>
      <w:szCs w:val="20"/>
    </w:rPr>
  </w:style>
  <w:style w:type="paragraph" w:customStyle="1" w:styleId="Address">
    <w:name w:val="Address"/>
    <w:basedOn w:val="Normal"/>
    <w:link w:val="Address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 w:cs="Arial"/>
      <w:color w:val="808080"/>
      <w:sz w:val="16"/>
      <w:szCs w:val="16"/>
    </w:rPr>
  </w:style>
  <w:style w:type="paragraph" w:customStyle="1" w:styleId="phfax">
    <w:name w:val="ph/fax"/>
    <w:basedOn w:val="Normal"/>
    <w:link w:val="phfax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AddressChar">
    <w:name w:val="Address Char"/>
    <w:basedOn w:val="DefaultParagraphFont"/>
    <w:link w:val="Address"/>
    <w:rsid w:val="000F5CD6"/>
    <w:rPr>
      <w:rFonts w:ascii="Arial" w:hAnsi="Arial" w:cs="Arial"/>
      <w:color w:val="808080"/>
      <w:sz w:val="16"/>
      <w:szCs w:val="16"/>
    </w:rPr>
  </w:style>
  <w:style w:type="paragraph" w:customStyle="1" w:styleId="website">
    <w:name w:val="website"/>
    <w:basedOn w:val="Normal"/>
    <w:link w:val="websit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phfaxChar">
    <w:name w:val="ph/fax Char"/>
    <w:basedOn w:val="DefaultParagraphFont"/>
    <w:link w:val="phfax"/>
    <w:rsid w:val="000F5CD6"/>
    <w:rPr>
      <w:rFonts w:ascii="Arial" w:hAnsi="Arial"/>
      <w:color w:val="808080"/>
      <w:sz w:val="16"/>
      <w:szCs w:val="16"/>
    </w:rPr>
  </w:style>
  <w:style w:type="paragraph" w:customStyle="1" w:styleId="YourNameHere">
    <w:name w:val="Your Name Here"/>
    <w:basedOn w:val="Normal"/>
    <w:link w:val="YourNam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b/>
      <w:color w:val="BBCC30"/>
      <w:sz w:val="16"/>
      <w:szCs w:val="16"/>
    </w:rPr>
  </w:style>
  <w:style w:type="character" w:customStyle="1" w:styleId="websiteChar">
    <w:name w:val="website Char"/>
    <w:basedOn w:val="DefaultParagraphFont"/>
    <w:link w:val="website"/>
    <w:rsid w:val="000F5CD6"/>
    <w:rPr>
      <w:rFonts w:ascii="Arial" w:hAnsi="Arial"/>
      <w:color w:val="808080"/>
      <w:sz w:val="16"/>
      <w:szCs w:val="16"/>
    </w:rPr>
  </w:style>
  <w:style w:type="paragraph" w:customStyle="1" w:styleId="YourTitleHere">
    <w:name w:val="Your Title Here"/>
    <w:basedOn w:val="Normal"/>
    <w:link w:val="YourTitl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YourNameHereChar">
    <w:name w:val="Your Name Here Char"/>
    <w:basedOn w:val="DefaultParagraphFont"/>
    <w:link w:val="YourNameHere"/>
    <w:rsid w:val="000F5CD6"/>
    <w:rPr>
      <w:rFonts w:ascii="Arial" w:hAnsi="Arial"/>
      <w:b/>
      <w:color w:val="BBCC3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A27"/>
    <w:rPr>
      <w:rFonts w:ascii="Segoe UI" w:hAnsi="Segoe UI" w:cs="Segoe UI"/>
      <w:sz w:val="18"/>
      <w:szCs w:val="18"/>
    </w:rPr>
  </w:style>
  <w:style w:type="character" w:customStyle="1" w:styleId="YourTitleHereChar">
    <w:name w:val="Your Title Here Char"/>
    <w:basedOn w:val="DefaultParagraphFont"/>
    <w:link w:val="YourTitleHere"/>
    <w:rsid w:val="000F5CD6"/>
    <w:rPr>
      <w:rFonts w:ascii="Arial" w:hAnsi="Arial"/>
      <w:color w:val="80808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A2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F3E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66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66E"/>
    <w:rPr>
      <w:sz w:val="24"/>
      <w:szCs w:val="24"/>
    </w:rPr>
  </w:style>
  <w:style w:type="table" w:styleId="TableGrid">
    <w:name w:val="Table Grid"/>
    <w:basedOn w:val="TableNormal"/>
    <w:uiPriority w:val="59"/>
    <w:rsid w:val="00874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2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rthbenchfire.com" TargetMode="External"/><Relationship Id="rId1" Type="http://schemas.openxmlformats.org/officeDocument/2006/relationships/hyperlink" Target="http://www.northbenchfir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ef-DC\AppData\Roaming\Microsoft\Templates\Letterhead%20(Modern%20Elegance%20design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59347-6E9C-4561-9B6C-F0D474B2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(Modern Elegance design)</Template>
  <TotalTime>113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 jackson</dc:creator>
  <cp:lastModifiedBy>Secretary NorthBenchFire</cp:lastModifiedBy>
  <cp:revision>45</cp:revision>
  <cp:lastPrinted>2020-07-14T19:29:00Z</cp:lastPrinted>
  <dcterms:created xsi:type="dcterms:W3CDTF">2025-03-07T21:35:00Z</dcterms:created>
  <dcterms:modified xsi:type="dcterms:W3CDTF">2026-02-27T04:23:00Z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TC103794489990</vt:lpwstr>
  </property>
</Properties>
</file>