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F94C08" w14:textId="77777777" w:rsidR="00CF4C10" w:rsidRDefault="00CF4C10" w:rsidP="00CF4C10">
      <w:pPr>
        <w:rPr>
          <w:sz w:val="28"/>
          <w:szCs w:val="28"/>
        </w:rPr>
      </w:pPr>
      <w:r>
        <w:rPr>
          <w:sz w:val="28"/>
          <w:szCs w:val="28"/>
        </w:rPr>
        <w:t xml:space="preserve">NBVFD Meeting Date </w:t>
      </w:r>
    </w:p>
    <w:p w14:paraId="64E6BA0D" w14:textId="2FBCD9E3" w:rsidR="00CF4C10" w:rsidRDefault="000A6198" w:rsidP="00CF4C10">
      <w:pPr>
        <w:rPr>
          <w:sz w:val="28"/>
          <w:szCs w:val="28"/>
        </w:rPr>
      </w:pPr>
      <w:r>
        <w:rPr>
          <w:sz w:val="28"/>
          <w:szCs w:val="28"/>
        </w:rPr>
        <w:t>March</w:t>
      </w:r>
      <w:r w:rsidR="00CF4C10">
        <w:rPr>
          <w:sz w:val="28"/>
          <w:szCs w:val="28"/>
        </w:rPr>
        <w:t xml:space="preserve"> 9, 2026</w:t>
      </w:r>
    </w:p>
    <w:p w14:paraId="027C7B30" w14:textId="77777777" w:rsidR="00CF4C10" w:rsidRDefault="00CF4C10" w:rsidP="00CF4C10">
      <w:pPr>
        <w:rPr>
          <w:sz w:val="28"/>
          <w:szCs w:val="28"/>
        </w:rPr>
      </w:pPr>
    </w:p>
    <w:p w14:paraId="7C8E9A94" w14:textId="77777777" w:rsidR="00CF4C10" w:rsidRDefault="00CF4C10" w:rsidP="00CF4C10">
      <w:pPr>
        <w:rPr>
          <w:sz w:val="28"/>
          <w:szCs w:val="28"/>
        </w:rPr>
      </w:pPr>
      <w:r>
        <w:rPr>
          <w:sz w:val="28"/>
          <w:szCs w:val="28"/>
        </w:rPr>
        <w:t>Attendance</w:t>
      </w:r>
    </w:p>
    <w:p w14:paraId="05CD1E2D" w14:textId="77777777" w:rsidR="00CF4C10" w:rsidRDefault="00CF4C10" w:rsidP="00CF4C10">
      <w:pPr>
        <w:rPr>
          <w:sz w:val="28"/>
          <w:szCs w:val="28"/>
        </w:rPr>
      </w:pPr>
      <w:r>
        <w:rPr>
          <w:sz w:val="28"/>
          <w:szCs w:val="28"/>
        </w:rPr>
        <w:t>President.  Jim Hill</w:t>
      </w:r>
    </w:p>
    <w:p w14:paraId="290B58E0" w14:textId="77777777" w:rsidR="00CF4C10" w:rsidRDefault="00CF4C10" w:rsidP="00CF4C10">
      <w:pPr>
        <w:rPr>
          <w:sz w:val="28"/>
          <w:szCs w:val="28"/>
        </w:rPr>
      </w:pPr>
      <w:r>
        <w:rPr>
          <w:sz w:val="28"/>
          <w:szCs w:val="28"/>
        </w:rPr>
        <w:t>VP.  Casey West</w:t>
      </w:r>
    </w:p>
    <w:p w14:paraId="335D4984" w14:textId="77777777" w:rsidR="00CF4C10" w:rsidRDefault="00CF4C10" w:rsidP="00CF4C10">
      <w:pPr>
        <w:rPr>
          <w:sz w:val="28"/>
          <w:szCs w:val="28"/>
        </w:rPr>
      </w:pPr>
      <w:r>
        <w:rPr>
          <w:sz w:val="28"/>
          <w:szCs w:val="28"/>
        </w:rPr>
        <w:t>Chief. Ken Baker</w:t>
      </w:r>
    </w:p>
    <w:p w14:paraId="1CDA1303" w14:textId="77777777" w:rsidR="00CF4C10" w:rsidRDefault="00CF4C10" w:rsidP="00CF4C10">
      <w:pPr>
        <w:rPr>
          <w:sz w:val="28"/>
          <w:szCs w:val="28"/>
        </w:rPr>
      </w:pPr>
      <w:r>
        <w:rPr>
          <w:sz w:val="28"/>
          <w:szCs w:val="28"/>
        </w:rPr>
        <w:t>Treasurer. Edna Runyan</w:t>
      </w:r>
    </w:p>
    <w:p w14:paraId="75182D8F" w14:textId="77777777" w:rsidR="00CF4C10" w:rsidRDefault="00CF4C10" w:rsidP="00CF4C10">
      <w:pPr>
        <w:rPr>
          <w:sz w:val="28"/>
          <w:szCs w:val="28"/>
        </w:rPr>
      </w:pPr>
      <w:r>
        <w:rPr>
          <w:sz w:val="28"/>
          <w:szCs w:val="28"/>
        </w:rPr>
        <w:t>Secretary. Aaron Rutherford</w:t>
      </w:r>
    </w:p>
    <w:p w14:paraId="3B98AE20" w14:textId="4D51C565" w:rsidR="00CF4C10" w:rsidRDefault="00CF4C10" w:rsidP="00CF4C10">
      <w:pPr>
        <w:rPr>
          <w:sz w:val="28"/>
          <w:szCs w:val="28"/>
        </w:rPr>
      </w:pPr>
      <w:r>
        <w:rPr>
          <w:sz w:val="28"/>
          <w:szCs w:val="28"/>
        </w:rPr>
        <w:t xml:space="preserve">Director. </w:t>
      </w:r>
      <w:r w:rsidR="00691EE5">
        <w:rPr>
          <w:sz w:val="28"/>
          <w:szCs w:val="28"/>
        </w:rPr>
        <w:t>Sam Wolf</w:t>
      </w:r>
    </w:p>
    <w:p w14:paraId="6B5CE01B" w14:textId="77777777" w:rsidR="00CF4C10" w:rsidRDefault="00CF4C10" w:rsidP="00CF4C10">
      <w:pPr>
        <w:rPr>
          <w:sz w:val="28"/>
          <w:szCs w:val="28"/>
        </w:rPr>
      </w:pPr>
    </w:p>
    <w:p w14:paraId="7499F54E" w14:textId="77777777" w:rsidR="000B3454" w:rsidRPr="000B3454" w:rsidRDefault="000B3454" w:rsidP="000B3454">
      <w:pPr>
        <w:rPr>
          <w:sz w:val="28"/>
          <w:szCs w:val="28"/>
        </w:rPr>
      </w:pPr>
      <w:r w:rsidRPr="000B3454">
        <w:rPr>
          <w:sz w:val="28"/>
          <w:szCs w:val="28"/>
        </w:rPr>
        <w:t>1. Pledge of Allegiance</w:t>
      </w:r>
    </w:p>
    <w:p w14:paraId="5164A89F" w14:textId="77777777" w:rsidR="000B3454" w:rsidRPr="000B3454" w:rsidRDefault="000B3454" w:rsidP="000B3454">
      <w:pPr>
        <w:rPr>
          <w:sz w:val="28"/>
          <w:szCs w:val="28"/>
        </w:rPr>
      </w:pPr>
      <w:r w:rsidRPr="000B3454">
        <w:rPr>
          <w:sz w:val="28"/>
          <w:szCs w:val="28"/>
        </w:rPr>
        <w:t>2. Invocation- Aaron Rutherford</w:t>
      </w:r>
    </w:p>
    <w:p w14:paraId="1DA5BC32" w14:textId="77777777" w:rsidR="000B3454" w:rsidRPr="000B3454" w:rsidRDefault="000B3454" w:rsidP="000B3454">
      <w:pPr>
        <w:rPr>
          <w:sz w:val="28"/>
          <w:szCs w:val="28"/>
        </w:rPr>
      </w:pPr>
      <w:r w:rsidRPr="000B3454">
        <w:rPr>
          <w:sz w:val="28"/>
          <w:szCs w:val="28"/>
        </w:rPr>
        <w:t>3. Public Comment- none</w:t>
      </w:r>
    </w:p>
    <w:p w14:paraId="7A319B3C" w14:textId="77777777" w:rsidR="000B3454" w:rsidRPr="000B3454" w:rsidRDefault="000B3454" w:rsidP="000B3454">
      <w:pPr>
        <w:rPr>
          <w:sz w:val="28"/>
          <w:szCs w:val="28"/>
        </w:rPr>
      </w:pPr>
    </w:p>
    <w:p w14:paraId="5C1D3B2A" w14:textId="77777777" w:rsidR="000B3454" w:rsidRPr="000B3454" w:rsidRDefault="000B3454" w:rsidP="000B3454">
      <w:pPr>
        <w:rPr>
          <w:sz w:val="28"/>
          <w:szCs w:val="28"/>
        </w:rPr>
      </w:pPr>
      <w:r w:rsidRPr="000B3454">
        <w:rPr>
          <w:sz w:val="28"/>
          <w:szCs w:val="28"/>
        </w:rPr>
        <w:t>4. Aaron made a motion to pass the 2-09-2026 minutes as written. Casey seconded. Passed unanimously.</w:t>
      </w:r>
    </w:p>
    <w:p w14:paraId="6873A986" w14:textId="77777777" w:rsidR="000B3454" w:rsidRPr="000B3454" w:rsidRDefault="000B3454" w:rsidP="000B3454">
      <w:pPr>
        <w:rPr>
          <w:sz w:val="28"/>
          <w:szCs w:val="28"/>
        </w:rPr>
      </w:pPr>
    </w:p>
    <w:p w14:paraId="383B6FC4" w14:textId="77777777" w:rsidR="000B3454" w:rsidRPr="000B3454" w:rsidRDefault="000B3454" w:rsidP="000B3454">
      <w:pPr>
        <w:rPr>
          <w:sz w:val="28"/>
          <w:szCs w:val="28"/>
        </w:rPr>
      </w:pPr>
      <w:r w:rsidRPr="000B3454">
        <w:rPr>
          <w:sz w:val="28"/>
          <w:szCs w:val="28"/>
        </w:rPr>
        <w:t>5. Chiefs Report</w:t>
      </w:r>
    </w:p>
    <w:p w14:paraId="5B3B963B" w14:textId="77777777" w:rsidR="000B3454" w:rsidRPr="000B3454" w:rsidRDefault="000B3454" w:rsidP="000B3454">
      <w:pPr>
        <w:rPr>
          <w:sz w:val="28"/>
          <w:szCs w:val="28"/>
        </w:rPr>
      </w:pPr>
      <w:r w:rsidRPr="000B3454">
        <w:rPr>
          <w:sz w:val="28"/>
          <w:szCs w:val="28"/>
        </w:rPr>
        <w:t>  *NBVFD is on the Airport’s agenda for their April 7th board meeting at 5:30 at airport.</w:t>
      </w:r>
    </w:p>
    <w:p w14:paraId="17FF4215" w14:textId="77777777" w:rsidR="000B3454" w:rsidRPr="000B3454" w:rsidRDefault="000B3454" w:rsidP="000B3454">
      <w:pPr>
        <w:rPr>
          <w:sz w:val="28"/>
          <w:szCs w:val="28"/>
        </w:rPr>
      </w:pPr>
      <w:r w:rsidRPr="000B3454">
        <w:rPr>
          <w:sz w:val="28"/>
          <w:szCs w:val="28"/>
        </w:rPr>
        <w:t>  *ISRB would like a meeting with NBVFD board.</w:t>
      </w:r>
    </w:p>
    <w:p w14:paraId="3696E1A4" w14:textId="77777777" w:rsidR="000B3454" w:rsidRPr="000B3454" w:rsidRDefault="000B3454" w:rsidP="000B3454">
      <w:pPr>
        <w:rPr>
          <w:sz w:val="28"/>
          <w:szCs w:val="28"/>
        </w:rPr>
      </w:pPr>
      <w:r w:rsidRPr="000B3454">
        <w:rPr>
          <w:sz w:val="28"/>
          <w:szCs w:val="28"/>
        </w:rPr>
        <w:t>  *Working on getting things in order to have a meeting with the Tribe.</w:t>
      </w:r>
    </w:p>
    <w:p w14:paraId="555B2B64" w14:textId="77777777" w:rsidR="000B3454" w:rsidRPr="000B3454" w:rsidRDefault="000B3454" w:rsidP="000B3454">
      <w:pPr>
        <w:rPr>
          <w:sz w:val="28"/>
          <w:szCs w:val="28"/>
        </w:rPr>
      </w:pPr>
      <w:r w:rsidRPr="000B3454">
        <w:rPr>
          <w:sz w:val="28"/>
          <w:szCs w:val="28"/>
        </w:rPr>
        <w:t>  *will contact Gus about map.</w:t>
      </w:r>
    </w:p>
    <w:p w14:paraId="259C7ADD" w14:textId="77777777" w:rsidR="000B3454" w:rsidRPr="000B3454" w:rsidRDefault="000B3454" w:rsidP="000B3454">
      <w:pPr>
        <w:rPr>
          <w:sz w:val="28"/>
          <w:szCs w:val="28"/>
        </w:rPr>
      </w:pPr>
      <w:r w:rsidRPr="000B3454">
        <w:rPr>
          <w:sz w:val="28"/>
          <w:szCs w:val="28"/>
        </w:rPr>
        <w:t>  *Gather names of Firefighters employers to get thank you’s to.</w:t>
      </w:r>
    </w:p>
    <w:p w14:paraId="7F223A76" w14:textId="77777777" w:rsidR="000B3454" w:rsidRPr="000B3454" w:rsidRDefault="000B3454" w:rsidP="000B3454">
      <w:pPr>
        <w:rPr>
          <w:sz w:val="28"/>
          <w:szCs w:val="28"/>
        </w:rPr>
      </w:pPr>
      <w:r w:rsidRPr="000B3454">
        <w:rPr>
          <w:sz w:val="28"/>
          <w:szCs w:val="28"/>
        </w:rPr>
        <w:t>  *Contact commissioners and sheriff for support</w:t>
      </w:r>
    </w:p>
    <w:p w14:paraId="5F29BA53" w14:textId="77777777" w:rsidR="000B3454" w:rsidRPr="000B3454" w:rsidRDefault="000B3454" w:rsidP="000B3454">
      <w:pPr>
        <w:rPr>
          <w:sz w:val="28"/>
          <w:szCs w:val="28"/>
        </w:rPr>
      </w:pPr>
    </w:p>
    <w:p w14:paraId="5EDDECEC" w14:textId="77777777" w:rsidR="000B3454" w:rsidRPr="000B3454" w:rsidRDefault="000B3454" w:rsidP="000B3454">
      <w:pPr>
        <w:rPr>
          <w:sz w:val="28"/>
          <w:szCs w:val="28"/>
        </w:rPr>
      </w:pPr>
      <w:r w:rsidRPr="000B3454">
        <w:rPr>
          <w:sz w:val="28"/>
          <w:szCs w:val="28"/>
        </w:rPr>
        <w:t>6. Treasurer’s Report</w:t>
      </w:r>
    </w:p>
    <w:p w14:paraId="02D713B9" w14:textId="77777777" w:rsidR="000B3454" w:rsidRPr="000B3454" w:rsidRDefault="000B3454" w:rsidP="000B3454">
      <w:pPr>
        <w:rPr>
          <w:sz w:val="28"/>
          <w:szCs w:val="28"/>
        </w:rPr>
      </w:pPr>
      <w:r w:rsidRPr="000B3454">
        <w:rPr>
          <w:sz w:val="28"/>
          <w:szCs w:val="28"/>
        </w:rPr>
        <w:t>  -board members have copy</w:t>
      </w:r>
    </w:p>
    <w:p w14:paraId="101C4899" w14:textId="77777777" w:rsidR="000B3454" w:rsidRPr="000B3454" w:rsidRDefault="000B3454" w:rsidP="000B3454">
      <w:pPr>
        <w:rPr>
          <w:sz w:val="28"/>
          <w:szCs w:val="28"/>
        </w:rPr>
      </w:pPr>
      <w:r w:rsidRPr="000B3454">
        <w:rPr>
          <w:sz w:val="28"/>
          <w:szCs w:val="28"/>
        </w:rPr>
        <w:t>$183,358.45 is owed on land.</w:t>
      </w:r>
    </w:p>
    <w:p w14:paraId="2819C564" w14:textId="77777777" w:rsidR="000B3454" w:rsidRPr="000B3454" w:rsidRDefault="000B3454" w:rsidP="000B3454">
      <w:pPr>
        <w:rPr>
          <w:sz w:val="28"/>
          <w:szCs w:val="28"/>
        </w:rPr>
      </w:pPr>
      <w:r w:rsidRPr="000B3454">
        <w:rPr>
          <w:sz w:val="28"/>
          <w:szCs w:val="28"/>
        </w:rPr>
        <w:t>Waiting on reimbursement from communication/pump grant.</w:t>
      </w:r>
    </w:p>
    <w:p w14:paraId="7FB65375" w14:textId="77777777" w:rsidR="000B3454" w:rsidRPr="000B3454" w:rsidRDefault="000B3454" w:rsidP="000B3454">
      <w:pPr>
        <w:rPr>
          <w:sz w:val="28"/>
          <w:szCs w:val="28"/>
        </w:rPr>
      </w:pPr>
      <w:r w:rsidRPr="000B3454">
        <w:rPr>
          <w:sz w:val="28"/>
          <w:szCs w:val="28"/>
        </w:rPr>
        <w:t>*Correction needs made on vehicles that are still showing up as assets.</w:t>
      </w:r>
    </w:p>
    <w:p w14:paraId="10ACB04F" w14:textId="77777777" w:rsidR="000B3454" w:rsidRPr="000B3454" w:rsidRDefault="000B3454" w:rsidP="000B3454">
      <w:pPr>
        <w:rPr>
          <w:sz w:val="28"/>
          <w:szCs w:val="28"/>
        </w:rPr>
      </w:pPr>
      <w:r w:rsidRPr="000B3454">
        <w:rPr>
          <w:sz w:val="28"/>
          <w:szCs w:val="28"/>
        </w:rPr>
        <w:t>*Correction needs made by Heidi, bookkeeper, on 2025 year end statement. Board will then reapprove the report.</w:t>
      </w:r>
    </w:p>
    <w:p w14:paraId="4BF48377" w14:textId="4AD99672" w:rsidR="000B3454" w:rsidRPr="000B3454" w:rsidRDefault="000B3454" w:rsidP="000B3454">
      <w:pPr>
        <w:rPr>
          <w:sz w:val="28"/>
          <w:szCs w:val="28"/>
        </w:rPr>
      </w:pPr>
      <w:r w:rsidRPr="000B3454">
        <w:rPr>
          <w:sz w:val="28"/>
          <w:szCs w:val="28"/>
        </w:rPr>
        <w:t>  Casey made a motion to approve treasurer’s report with all stated corrections.</w:t>
      </w:r>
      <w:r w:rsidR="009F580F">
        <w:rPr>
          <w:sz w:val="28"/>
          <w:szCs w:val="28"/>
        </w:rPr>
        <w:t xml:space="preserve"> </w:t>
      </w:r>
      <w:r w:rsidRPr="000B3454">
        <w:rPr>
          <w:sz w:val="28"/>
          <w:szCs w:val="28"/>
        </w:rPr>
        <w:t>Aaron seconded. Passed unanimously.</w:t>
      </w:r>
    </w:p>
    <w:p w14:paraId="7E6451FB" w14:textId="77777777" w:rsidR="000B3454" w:rsidRPr="000B3454" w:rsidRDefault="000B3454" w:rsidP="000B3454">
      <w:pPr>
        <w:rPr>
          <w:sz w:val="28"/>
          <w:szCs w:val="28"/>
        </w:rPr>
      </w:pPr>
    </w:p>
    <w:p w14:paraId="69A9FDA5" w14:textId="77777777" w:rsidR="000B3454" w:rsidRPr="000B3454" w:rsidRDefault="000B3454" w:rsidP="000B3454">
      <w:pPr>
        <w:rPr>
          <w:sz w:val="28"/>
          <w:szCs w:val="28"/>
        </w:rPr>
      </w:pPr>
      <w:r w:rsidRPr="000B3454">
        <w:rPr>
          <w:sz w:val="28"/>
          <w:szCs w:val="28"/>
        </w:rPr>
        <w:t>7. Auxiliary Update</w:t>
      </w:r>
    </w:p>
    <w:p w14:paraId="39749FB3" w14:textId="77777777" w:rsidR="000B3454" w:rsidRPr="000B3454" w:rsidRDefault="000B3454" w:rsidP="000B3454">
      <w:pPr>
        <w:rPr>
          <w:sz w:val="28"/>
          <w:szCs w:val="28"/>
        </w:rPr>
      </w:pPr>
      <w:r w:rsidRPr="000B3454">
        <w:rPr>
          <w:sz w:val="28"/>
          <w:szCs w:val="28"/>
        </w:rPr>
        <w:t>8. Update on tax based committee.</w:t>
      </w:r>
    </w:p>
    <w:p w14:paraId="4A1F5A10" w14:textId="33592455" w:rsidR="000B3454" w:rsidRPr="000B3454" w:rsidRDefault="000B3454" w:rsidP="000B3454">
      <w:pPr>
        <w:rPr>
          <w:sz w:val="28"/>
          <w:szCs w:val="28"/>
        </w:rPr>
      </w:pPr>
      <w:r w:rsidRPr="000B3454">
        <w:rPr>
          <w:sz w:val="28"/>
          <w:szCs w:val="28"/>
        </w:rPr>
        <w:lastRenderedPageBreak/>
        <w:t>9. Discussion on hiring an attorney. Can board find one to donate hours for consultation, as there is no budget for one.</w:t>
      </w:r>
    </w:p>
    <w:p w14:paraId="2FCEEEF5" w14:textId="77777777" w:rsidR="000B3454" w:rsidRPr="000B3454" w:rsidRDefault="000B3454" w:rsidP="000B3454">
      <w:pPr>
        <w:rPr>
          <w:sz w:val="28"/>
          <w:szCs w:val="28"/>
        </w:rPr>
      </w:pPr>
      <w:r w:rsidRPr="000B3454">
        <w:rPr>
          <w:sz w:val="28"/>
          <w:szCs w:val="28"/>
        </w:rPr>
        <w:br/>
      </w:r>
    </w:p>
    <w:p w14:paraId="30B1E9FF" w14:textId="77777777" w:rsidR="000B3454" w:rsidRPr="000B3454" w:rsidRDefault="000B3454" w:rsidP="000B3454">
      <w:pPr>
        <w:rPr>
          <w:sz w:val="28"/>
          <w:szCs w:val="28"/>
        </w:rPr>
      </w:pPr>
      <w:r w:rsidRPr="000B3454">
        <w:rPr>
          <w:sz w:val="28"/>
          <w:szCs w:val="28"/>
        </w:rPr>
        <w:t>10. Proposed Petition for Tax Based District.</w:t>
      </w:r>
    </w:p>
    <w:p w14:paraId="346AAFEF" w14:textId="77777777" w:rsidR="000B3454" w:rsidRPr="000B3454" w:rsidRDefault="000B3454" w:rsidP="000B3454">
      <w:pPr>
        <w:rPr>
          <w:sz w:val="28"/>
          <w:szCs w:val="28"/>
        </w:rPr>
      </w:pPr>
      <w:r w:rsidRPr="000B3454">
        <w:rPr>
          <w:sz w:val="28"/>
          <w:szCs w:val="28"/>
        </w:rPr>
        <w:t>  Jim suggests changing the language to resides in or owns property within North Bench boundary.</w:t>
      </w:r>
    </w:p>
    <w:p w14:paraId="7BEC248F" w14:textId="77777777" w:rsidR="000B3454" w:rsidRPr="000B3454" w:rsidRDefault="000B3454" w:rsidP="000B3454">
      <w:pPr>
        <w:rPr>
          <w:sz w:val="28"/>
          <w:szCs w:val="28"/>
        </w:rPr>
      </w:pPr>
      <w:r w:rsidRPr="000B3454">
        <w:rPr>
          <w:sz w:val="28"/>
          <w:szCs w:val="28"/>
        </w:rPr>
        <w:t>  Have map show only NB, not the entire county.</w:t>
      </w:r>
    </w:p>
    <w:p w14:paraId="2D437FC1" w14:textId="77777777" w:rsidR="000B3454" w:rsidRPr="000B3454" w:rsidRDefault="000B3454" w:rsidP="000B3454">
      <w:pPr>
        <w:rPr>
          <w:sz w:val="28"/>
          <w:szCs w:val="28"/>
        </w:rPr>
      </w:pPr>
      <w:r w:rsidRPr="000B3454">
        <w:rPr>
          <w:sz w:val="28"/>
          <w:szCs w:val="28"/>
        </w:rPr>
        <w:br/>
      </w:r>
    </w:p>
    <w:p w14:paraId="1188E80E" w14:textId="22C9C3FA" w:rsidR="000B3454" w:rsidRPr="000B3454" w:rsidRDefault="000B3454" w:rsidP="000B3454">
      <w:pPr>
        <w:rPr>
          <w:sz w:val="28"/>
          <w:szCs w:val="28"/>
        </w:rPr>
      </w:pPr>
      <w:r w:rsidRPr="000B3454">
        <w:rPr>
          <w:sz w:val="28"/>
          <w:szCs w:val="28"/>
        </w:rPr>
        <w:t>11. Revisit 2026 Approved Budget for changes.</w:t>
      </w:r>
    </w:p>
    <w:p w14:paraId="4C3B2BDD" w14:textId="3EC83C9A" w:rsidR="000B3454" w:rsidRPr="000B3454" w:rsidRDefault="000B3454" w:rsidP="000B3454">
      <w:pPr>
        <w:rPr>
          <w:sz w:val="28"/>
          <w:szCs w:val="28"/>
        </w:rPr>
      </w:pPr>
      <w:r w:rsidRPr="000B3454">
        <w:rPr>
          <w:sz w:val="28"/>
          <w:szCs w:val="28"/>
        </w:rPr>
        <w:t>12. Structure of Tax Based district</w:t>
      </w:r>
    </w:p>
    <w:p w14:paraId="150EA1C4" w14:textId="241E7055" w:rsidR="000B3454" w:rsidRPr="000B3454" w:rsidRDefault="000B3454" w:rsidP="000B3454">
      <w:pPr>
        <w:rPr>
          <w:sz w:val="28"/>
          <w:szCs w:val="28"/>
        </w:rPr>
      </w:pPr>
      <w:r w:rsidRPr="000B3454">
        <w:rPr>
          <w:sz w:val="28"/>
          <w:szCs w:val="28"/>
        </w:rPr>
        <w:t>14. Casey’s new budget proposal.</w:t>
      </w:r>
    </w:p>
    <w:p w14:paraId="6D60A5EE" w14:textId="77777777" w:rsidR="000B3454" w:rsidRPr="000B3454" w:rsidRDefault="000B3454" w:rsidP="000B3454">
      <w:pPr>
        <w:rPr>
          <w:sz w:val="28"/>
          <w:szCs w:val="28"/>
        </w:rPr>
      </w:pPr>
      <w:r w:rsidRPr="000B3454">
        <w:rPr>
          <w:sz w:val="28"/>
          <w:szCs w:val="28"/>
        </w:rPr>
        <w:t>  *make plans to be out of Station 1 in 3 years.</w:t>
      </w:r>
    </w:p>
    <w:p w14:paraId="2FCA9179" w14:textId="7DD3AEB9" w:rsidR="000B3454" w:rsidRPr="000B3454" w:rsidRDefault="000B3454" w:rsidP="000B3454">
      <w:pPr>
        <w:rPr>
          <w:sz w:val="28"/>
          <w:szCs w:val="28"/>
        </w:rPr>
      </w:pPr>
      <w:r w:rsidRPr="000B3454">
        <w:rPr>
          <w:sz w:val="28"/>
          <w:szCs w:val="28"/>
        </w:rPr>
        <w:t>  Aaron motioned to replace proposed 2026 budget with overall purposed expenses as generally outlined in Casey’s proposal. Sam seconded. Passed unanimously.</w:t>
      </w:r>
    </w:p>
    <w:p w14:paraId="093BAC19" w14:textId="77777777" w:rsidR="000B3454" w:rsidRPr="000B3454" w:rsidRDefault="000B3454" w:rsidP="000B3454">
      <w:pPr>
        <w:rPr>
          <w:sz w:val="28"/>
          <w:szCs w:val="28"/>
        </w:rPr>
      </w:pPr>
      <w:r w:rsidRPr="000B3454">
        <w:rPr>
          <w:sz w:val="28"/>
          <w:szCs w:val="28"/>
        </w:rPr>
        <w:br/>
      </w:r>
    </w:p>
    <w:p w14:paraId="5145E617" w14:textId="77777777" w:rsidR="000B3454" w:rsidRPr="000B3454" w:rsidRDefault="000B3454" w:rsidP="000B3454">
      <w:pPr>
        <w:rPr>
          <w:sz w:val="28"/>
          <w:szCs w:val="28"/>
        </w:rPr>
      </w:pPr>
      <w:r w:rsidRPr="000B3454">
        <w:rPr>
          <w:sz w:val="28"/>
          <w:szCs w:val="28"/>
        </w:rPr>
        <w:t>**13. Discussion of selling back 3 acres of property.</w:t>
      </w:r>
    </w:p>
    <w:p w14:paraId="0198E43D" w14:textId="77777777" w:rsidR="000B3454" w:rsidRPr="000B3454" w:rsidRDefault="000B3454" w:rsidP="000B3454">
      <w:pPr>
        <w:rPr>
          <w:sz w:val="28"/>
          <w:szCs w:val="28"/>
        </w:rPr>
      </w:pPr>
      <w:r w:rsidRPr="000B3454">
        <w:rPr>
          <w:sz w:val="28"/>
          <w:szCs w:val="28"/>
        </w:rPr>
        <w:t>  Property needs to be looked at for water options, access, highway entrance, and surveyed.</w:t>
      </w:r>
    </w:p>
    <w:p w14:paraId="6178B081" w14:textId="77777777" w:rsidR="000B3454" w:rsidRPr="000B3454" w:rsidRDefault="000B3454" w:rsidP="000B3454">
      <w:pPr>
        <w:rPr>
          <w:sz w:val="28"/>
          <w:szCs w:val="28"/>
        </w:rPr>
      </w:pPr>
      <w:r w:rsidRPr="000B3454">
        <w:rPr>
          <w:sz w:val="28"/>
          <w:szCs w:val="28"/>
        </w:rPr>
        <w:br/>
      </w:r>
    </w:p>
    <w:p w14:paraId="6E18357B" w14:textId="77777777" w:rsidR="000B3454" w:rsidRPr="000B3454" w:rsidRDefault="000B3454" w:rsidP="000B3454">
      <w:pPr>
        <w:rPr>
          <w:sz w:val="28"/>
          <w:szCs w:val="28"/>
        </w:rPr>
      </w:pPr>
      <w:r w:rsidRPr="000B3454">
        <w:rPr>
          <w:sz w:val="28"/>
          <w:szCs w:val="28"/>
        </w:rPr>
        <w:t>****someone is to get a thank you letter to Greg Mead,(service) Yoder Enterprises (new kitchen) and Minden Water Wells (donation of sirens/lightbar)</w:t>
      </w:r>
    </w:p>
    <w:p w14:paraId="31C89536" w14:textId="77777777" w:rsidR="000B3454" w:rsidRPr="000B3454" w:rsidRDefault="000B3454" w:rsidP="000B3454">
      <w:pPr>
        <w:rPr>
          <w:sz w:val="28"/>
          <w:szCs w:val="28"/>
        </w:rPr>
      </w:pPr>
      <w:r w:rsidRPr="000B3454">
        <w:rPr>
          <w:sz w:val="28"/>
          <w:szCs w:val="28"/>
        </w:rPr>
        <w:br/>
      </w:r>
    </w:p>
    <w:p w14:paraId="77111740" w14:textId="77777777" w:rsidR="000B3454" w:rsidRPr="000B3454" w:rsidRDefault="000B3454" w:rsidP="000B3454">
      <w:pPr>
        <w:rPr>
          <w:sz w:val="28"/>
          <w:szCs w:val="28"/>
        </w:rPr>
      </w:pPr>
      <w:r w:rsidRPr="000B3454">
        <w:rPr>
          <w:sz w:val="28"/>
          <w:szCs w:val="28"/>
        </w:rPr>
        <w:t>**Casey is checking on minutes being accessible on NBVFD website. Also adding the Town Hall dates. </w:t>
      </w:r>
    </w:p>
    <w:p w14:paraId="65B5DBE6" w14:textId="77777777" w:rsidR="000B3454" w:rsidRPr="000B3454" w:rsidRDefault="000B3454" w:rsidP="000B3454">
      <w:pPr>
        <w:rPr>
          <w:sz w:val="28"/>
          <w:szCs w:val="28"/>
        </w:rPr>
      </w:pPr>
      <w:r w:rsidRPr="000B3454">
        <w:rPr>
          <w:sz w:val="28"/>
          <w:szCs w:val="28"/>
        </w:rPr>
        <w:br/>
      </w:r>
    </w:p>
    <w:p w14:paraId="0CC1E4E5" w14:textId="77777777" w:rsidR="000B3454" w:rsidRPr="000B3454" w:rsidRDefault="000B3454" w:rsidP="000B3454">
      <w:pPr>
        <w:rPr>
          <w:sz w:val="28"/>
          <w:szCs w:val="28"/>
        </w:rPr>
      </w:pPr>
      <w:r w:rsidRPr="000B3454">
        <w:rPr>
          <w:sz w:val="28"/>
          <w:szCs w:val="28"/>
        </w:rPr>
        <w:t>Adjourned 8:39 pm</w:t>
      </w:r>
    </w:p>
    <w:p w14:paraId="650E6DE2" w14:textId="77777777" w:rsidR="00CF4C10" w:rsidRDefault="00CF4C10" w:rsidP="00CF4C10">
      <w:pPr>
        <w:rPr>
          <w:sz w:val="28"/>
          <w:szCs w:val="28"/>
        </w:rPr>
      </w:pPr>
    </w:p>
    <w:p w14:paraId="759A5D87" w14:textId="77777777" w:rsidR="00CF4C10" w:rsidRDefault="00CF4C10" w:rsidP="00CF4C10">
      <w:pPr>
        <w:rPr>
          <w:sz w:val="28"/>
          <w:szCs w:val="28"/>
        </w:rPr>
      </w:pPr>
    </w:p>
    <w:p w14:paraId="38A1920C" w14:textId="2D111383" w:rsidR="00CF6203" w:rsidRPr="00CF4C10" w:rsidRDefault="00CF6203" w:rsidP="00CF4C10"/>
    <w:sectPr w:rsidR="00CF6203" w:rsidRPr="00CF4C10" w:rsidSect="000E783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1440" w:right="1800" w:bottom="1440" w:left="1800" w:header="1152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3A4AA7" w14:textId="77777777" w:rsidR="00CB04FC" w:rsidRDefault="00CB04FC" w:rsidP="00DE666E">
      <w:r>
        <w:separator/>
      </w:r>
    </w:p>
  </w:endnote>
  <w:endnote w:type="continuationSeparator" w:id="0">
    <w:p w14:paraId="0B719C6D" w14:textId="77777777" w:rsidR="00CB04FC" w:rsidRDefault="00CB04FC" w:rsidP="00DE66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mo">
    <w:altName w:val="Arial"/>
    <w:charset w:val="00"/>
    <w:family w:val="swiss"/>
    <w:pitch w:val="variable"/>
    <w:sig w:usb0="E0000AFF" w:usb1="500078FF" w:usb2="00000021" w:usb3="00000000" w:csb0="000001BF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odoni MT">
    <w:altName w:val="Gentium Basic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9032D5" w14:textId="77777777" w:rsidR="006D151D" w:rsidRDefault="006D151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5F5C9B" w14:textId="5BC72E2D" w:rsidR="00EB7CD3" w:rsidRPr="002E5012" w:rsidRDefault="00EF148B">
    <w:pPr>
      <w:pStyle w:val="Footer"/>
      <w:rPr>
        <w:b/>
        <w:sz w:val="28"/>
        <w:szCs w:val="28"/>
      </w:rPr>
    </w:pPr>
    <w:r w:rsidRPr="002E5012">
      <w:rPr>
        <w:b/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408136BA" wp14:editId="7095BF1D">
              <wp:simplePos x="0" y="0"/>
              <wp:positionH relativeFrom="margin">
                <wp:posOffset>1371600</wp:posOffset>
              </wp:positionH>
              <wp:positionV relativeFrom="paragraph">
                <wp:posOffset>-147955</wp:posOffset>
              </wp:positionV>
              <wp:extent cx="2733675" cy="714375"/>
              <wp:effectExtent l="0" t="0" r="9525" b="9525"/>
              <wp:wrapNone/>
              <wp:docPr id="16" name="Text Box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733675" cy="71437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0575225" w14:textId="5DB6F59C" w:rsidR="002E5012" w:rsidRPr="002E5012" w:rsidRDefault="00BA22D6" w:rsidP="002E5012">
                          <w:pPr>
                            <w:jc w:val="center"/>
                            <w:rPr>
                              <w:rFonts w:ascii="Bodoni MT" w:hAnsi="Bodoni MT"/>
                            </w:rPr>
                          </w:pPr>
                          <w:r>
                            <w:rPr>
                              <w:rFonts w:ascii="Bodoni MT" w:hAnsi="Bodoni MT"/>
                            </w:rPr>
                            <w:t>chiefbaker</w:t>
                          </w:r>
                          <w:r w:rsidR="002D3C62">
                            <w:rPr>
                              <w:rFonts w:ascii="Bodoni MT" w:hAnsi="Bodoni MT"/>
                            </w:rPr>
                            <w:t>@northbenchfire.com</w:t>
                          </w:r>
                        </w:p>
                        <w:p w14:paraId="70F73ECA" w14:textId="77777777" w:rsidR="002E5012" w:rsidRPr="000E7835" w:rsidRDefault="002E5012" w:rsidP="002E5012">
                          <w:pPr>
                            <w:jc w:val="center"/>
                            <w:rPr>
                              <w:rFonts w:ascii="Bodoni MT" w:hAnsi="Bodoni MT"/>
                              <w:sz w:val="16"/>
                              <w:szCs w:val="16"/>
                            </w:rPr>
                          </w:pPr>
                        </w:p>
                        <w:p w14:paraId="5830B40E" w14:textId="77777777" w:rsidR="002E5012" w:rsidRPr="002E5012" w:rsidRDefault="002E5012" w:rsidP="002E5012">
                          <w:pPr>
                            <w:jc w:val="center"/>
                            <w:rPr>
                              <w:rFonts w:ascii="Bodoni MT" w:hAnsi="Bodoni MT"/>
                              <w:sz w:val="28"/>
                            </w:rPr>
                          </w:pPr>
                          <w:hyperlink r:id="rId1" w:history="1">
                            <w:r w:rsidRPr="002E5012">
                              <w:rPr>
                                <w:rStyle w:val="Hyperlink"/>
                                <w:rFonts w:ascii="Bodoni MT" w:hAnsi="Bodoni MT"/>
                                <w:sz w:val="28"/>
                              </w:rPr>
                              <w:t>www.northbenchfire.com</w:t>
                            </w:r>
                          </w:hyperlink>
                        </w:p>
                        <w:p w14:paraId="5F7873D8" w14:textId="77777777" w:rsidR="002E5012" w:rsidRPr="002E5012" w:rsidRDefault="002E5012" w:rsidP="002E5012">
                          <w:pPr>
                            <w:jc w:val="center"/>
                          </w:pPr>
                        </w:p>
                        <w:p w14:paraId="2B0121DA" w14:textId="77777777" w:rsidR="00EB7CD3" w:rsidRPr="00513FE1" w:rsidRDefault="00EB7CD3" w:rsidP="002E5012">
                          <w:pPr>
                            <w:jc w:val="center"/>
                            <w:rPr>
                              <w:sz w:val="28"/>
                              <w:szCs w:val="28"/>
                              <w14:textOutline w14:w="6350" w14:cap="rnd" w14:cmpd="sng" w14:algn="ctr">
                                <w14:solidFill>
                                  <w14:srgbClr w14:val="FF0000">
                                    <w14:alpha w14:val="20000"/>
                                  </w14:srgbClr>
                                </w14:solidFill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08136BA" id="_x0000_t202" coordsize="21600,21600" o:spt="202" path="m,l,21600r21600,l21600,xe">
              <v:stroke joinstyle="miter"/>
              <v:path gradientshapeok="t" o:connecttype="rect"/>
            </v:shapetype>
            <v:shape id="Text Box 16" o:spid="_x0000_s1028" type="#_x0000_t202" style="position:absolute;margin-left:108pt;margin-top:-11.65pt;width:215.25pt;height:56.25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" fillcolor="white [3201]" stroked="f" strokeweight=".5pt">
              <v:textbox>
                <w:txbxContent>
                  <w:p w14:paraId="40575225" w14:textId="5DB6F59C" w:rsidR="002E5012" w:rsidRPr="002E5012" w:rsidRDefault="00BA22D6" w:rsidP="002E5012">
                    <w:pPr>
                      <w:jc w:val="center"/>
                      <w:rPr>
                        <w:rFonts w:ascii="Bodoni MT" w:hAnsi="Bodoni MT"/>
                      </w:rPr>
                    </w:pPr>
                    <w:r>
                      <w:rPr>
                        <w:rFonts w:ascii="Bodoni MT" w:hAnsi="Bodoni MT"/>
                      </w:rPr>
                      <w:t>chiefbaker</w:t>
                    </w:r>
                    <w:r w:rsidR="002D3C62">
                      <w:rPr>
                        <w:rFonts w:ascii="Bodoni MT" w:hAnsi="Bodoni MT"/>
                      </w:rPr>
                      <w:t>@northbenchfire.com</w:t>
                    </w:r>
                  </w:p>
                  <w:p w14:paraId="70F73ECA" w14:textId="77777777" w:rsidR="002E5012" w:rsidRPr="000E7835" w:rsidRDefault="002E5012" w:rsidP="002E5012">
                    <w:pPr>
                      <w:jc w:val="center"/>
                      <w:rPr>
                        <w:rFonts w:ascii="Bodoni MT" w:hAnsi="Bodoni MT"/>
                        <w:sz w:val="16"/>
                        <w:szCs w:val="16"/>
                      </w:rPr>
                    </w:pPr>
                  </w:p>
                  <w:p w14:paraId="5830B40E" w14:textId="77777777" w:rsidR="002E5012" w:rsidRPr="002E5012" w:rsidRDefault="002E5012" w:rsidP="002E5012">
                    <w:pPr>
                      <w:jc w:val="center"/>
                      <w:rPr>
                        <w:rFonts w:ascii="Bodoni MT" w:hAnsi="Bodoni MT"/>
                        <w:sz w:val="28"/>
                      </w:rPr>
                    </w:pPr>
                    <w:hyperlink r:id="rId2" w:history="1">
                      <w:r w:rsidRPr="002E5012">
                        <w:rPr>
                          <w:rStyle w:val="Hyperlink"/>
                          <w:rFonts w:ascii="Bodoni MT" w:hAnsi="Bodoni MT"/>
                          <w:sz w:val="28"/>
                        </w:rPr>
                        <w:t>www.northbenchfire.com</w:t>
                      </w:r>
                    </w:hyperlink>
                  </w:p>
                  <w:p w14:paraId="5F7873D8" w14:textId="77777777" w:rsidR="002E5012" w:rsidRPr="002E5012" w:rsidRDefault="002E5012" w:rsidP="002E5012">
                    <w:pPr>
                      <w:jc w:val="center"/>
                    </w:pPr>
                  </w:p>
                  <w:p w14:paraId="2B0121DA" w14:textId="77777777" w:rsidR="00EB7CD3" w:rsidRPr="00513FE1" w:rsidRDefault="00EB7CD3" w:rsidP="002E5012">
                    <w:pPr>
                      <w:jc w:val="center"/>
                      <w:rPr>
                        <w:sz w:val="28"/>
                        <w:szCs w:val="28"/>
                        <w14:textOutline w14:w="6350" w14:cap="rnd" w14:cmpd="sng" w14:algn="ctr">
                          <w14:solidFill>
                            <w14:srgbClr w14:val="FF0000">
                              <w14:alpha w14:val="20000"/>
                            </w14:srgbClr>
                          </w14:solidFill>
                          <w14:prstDash w14:val="solid"/>
                          <w14:bevel/>
                        </w14:textOutline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FB3AEF" w:rsidRPr="002E5012">
      <w:rPr>
        <w:b/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65E1DB2D" wp14:editId="2F5117CD">
              <wp:simplePos x="0" y="0"/>
              <wp:positionH relativeFrom="page">
                <wp:posOffset>0</wp:posOffset>
              </wp:positionH>
              <wp:positionV relativeFrom="paragraph">
                <wp:posOffset>-186056</wp:posOffset>
              </wp:positionV>
              <wp:extent cx="2171700" cy="657225"/>
              <wp:effectExtent l="0" t="0" r="0" b="9525"/>
              <wp:wrapNone/>
              <wp:docPr id="15" name="Text Box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71700" cy="65722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CB196F4" w14:textId="77777777" w:rsidR="002E5012" w:rsidRPr="002E5012" w:rsidRDefault="002E5012" w:rsidP="002E5012">
                          <w:pPr>
                            <w:jc w:val="center"/>
                            <w:rPr>
                              <w:rFonts w:ascii="Bodoni MT" w:hAnsi="Bodoni MT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Bodoni MT" w:hAnsi="Bodoni MT"/>
                              <w:sz w:val="22"/>
                              <w:szCs w:val="22"/>
                            </w:rPr>
                            <w:t xml:space="preserve">Office </w:t>
                          </w:r>
                          <w:r w:rsidRPr="002E5012">
                            <w:rPr>
                              <w:rFonts w:ascii="Bodoni MT" w:hAnsi="Bodoni MT"/>
                              <w:sz w:val="22"/>
                              <w:szCs w:val="22"/>
                            </w:rPr>
                            <w:t xml:space="preserve">Phone </w:t>
                          </w:r>
                          <w:r>
                            <w:rPr>
                              <w:rFonts w:ascii="Bodoni MT" w:hAnsi="Bodoni MT"/>
                              <w:sz w:val="22"/>
                              <w:szCs w:val="22"/>
                            </w:rPr>
                            <w:t xml:space="preserve">   </w:t>
                          </w:r>
                          <w:r w:rsidRPr="002E5012">
                            <w:rPr>
                              <w:rFonts w:ascii="Bodoni MT" w:hAnsi="Bodoni MT"/>
                              <w:sz w:val="22"/>
                              <w:szCs w:val="22"/>
                            </w:rPr>
                            <w:t>(208)267-8674</w:t>
                          </w:r>
                        </w:p>
                        <w:p w14:paraId="13F8CC29" w14:textId="1448BEAB" w:rsidR="00EB7CD3" w:rsidRDefault="003B5F7F" w:rsidP="002E5012">
                          <w:pPr>
                            <w:jc w:val="center"/>
                            <w:rPr>
                              <w:rFonts w:ascii="Bodoni MT" w:hAnsi="Bodoni MT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Bodoni MT" w:hAnsi="Bodoni MT"/>
                              <w:sz w:val="22"/>
                              <w:szCs w:val="22"/>
                            </w:rPr>
                            <w:t>S</w:t>
                          </w:r>
                          <w:r w:rsidR="002E5012">
                            <w:rPr>
                              <w:rFonts w:ascii="Bodoni MT" w:hAnsi="Bodoni MT"/>
                              <w:sz w:val="22"/>
                              <w:szCs w:val="22"/>
                            </w:rPr>
                            <w:t xml:space="preserve">tation </w:t>
                          </w:r>
                          <w:r w:rsidR="002E5012" w:rsidRPr="002E5012">
                            <w:rPr>
                              <w:rFonts w:ascii="Bodoni MT" w:hAnsi="Bodoni MT"/>
                              <w:sz w:val="22"/>
                              <w:szCs w:val="22"/>
                            </w:rPr>
                            <w:t xml:space="preserve">Fax    </w:t>
                          </w:r>
                          <w:r>
                            <w:rPr>
                              <w:rFonts w:ascii="Bodoni MT" w:hAnsi="Bodoni MT"/>
                              <w:sz w:val="22"/>
                              <w:szCs w:val="22"/>
                            </w:rPr>
                            <w:t xml:space="preserve"> </w:t>
                          </w:r>
                          <w:r w:rsidR="002E5012" w:rsidRPr="002E5012">
                            <w:rPr>
                              <w:rFonts w:ascii="Bodoni MT" w:hAnsi="Bodoni MT"/>
                              <w:sz w:val="22"/>
                              <w:szCs w:val="22"/>
                            </w:rPr>
                            <w:t xml:space="preserve"> (208)267-8674</w:t>
                          </w:r>
                        </w:p>
                        <w:p w14:paraId="4ABCF93E" w14:textId="01466905" w:rsidR="002E5012" w:rsidRPr="002E5012" w:rsidRDefault="00BA22D6" w:rsidP="00BA22D6">
                          <w:pPr>
                            <w:jc w:val="center"/>
                            <w:rPr>
                              <w:rFonts w:ascii="Bodoni MT" w:hAnsi="Bodoni MT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Bodoni MT" w:hAnsi="Bodoni MT"/>
                              <w:sz w:val="22"/>
                              <w:szCs w:val="22"/>
                            </w:rPr>
                            <w:t xml:space="preserve">  </w:t>
                          </w:r>
                          <w:r w:rsidR="00EF148B">
                            <w:rPr>
                              <w:rFonts w:ascii="Bodoni MT" w:hAnsi="Bodoni MT"/>
                              <w:sz w:val="22"/>
                              <w:szCs w:val="22"/>
                            </w:rPr>
                            <w:t xml:space="preserve">Mobile     </w:t>
                          </w:r>
                          <w:r w:rsidR="000E7835">
                            <w:rPr>
                              <w:rFonts w:ascii="Bodoni MT" w:hAnsi="Bodoni MT"/>
                              <w:sz w:val="22"/>
                              <w:szCs w:val="22"/>
                            </w:rPr>
                            <w:t xml:space="preserve">         </w:t>
                          </w:r>
                          <w:r w:rsidR="003B5F7F">
                            <w:rPr>
                              <w:rFonts w:ascii="Bodoni MT" w:hAnsi="Bodoni MT"/>
                              <w:sz w:val="22"/>
                              <w:szCs w:val="22"/>
                            </w:rPr>
                            <w:t xml:space="preserve"> </w:t>
                          </w:r>
                          <w:r w:rsidR="000E7835">
                            <w:rPr>
                              <w:rFonts w:ascii="Bodoni MT" w:hAnsi="Bodoni MT"/>
                              <w:sz w:val="22"/>
                              <w:szCs w:val="22"/>
                            </w:rPr>
                            <w:t>(208)</w:t>
                          </w:r>
                          <w:r w:rsidR="002D3C62">
                            <w:rPr>
                              <w:rFonts w:ascii="Bodoni MT" w:hAnsi="Bodoni MT"/>
                              <w:sz w:val="22"/>
                              <w:szCs w:val="22"/>
                            </w:rPr>
                            <w:t xml:space="preserve"> </w:t>
                          </w:r>
                          <w:r w:rsidR="00E47C9F">
                            <w:rPr>
                              <w:rFonts w:ascii="Bodoni MT" w:hAnsi="Bodoni MT"/>
                              <w:sz w:val="22"/>
                              <w:szCs w:val="22"/>
                            </w:rPr>
                            <w:t>290-5773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5E1DB2D" id="Text Box 15" o:spid="_x0000_s1029" type="#_x0000_t202" style="position:absolute;margin-left:0;margin-top:-14.65pt;width:171pt;height:51.75pt;z-index: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" fillcolor="white [3201]" stroked="f" strokeweight=".5pt">
              <v:textbox>
                <w:txbxContent>
                  <w:p w14:paraId="0CB196F4" w14:textId="77777777" w:rsidR="002E5012" w:rsidRPr="002E5012" w:rsidRDefault="002E5012" w:rsidP="002E5012">
                    <w:pPr>
                      <w:jc w:val="center"/>
                      <w:rPr>
                        <w:rFonts w:ascii="Bodoni MT" w:hAnsi="Bodoni MT"/>
                        <w:sz w:val="22"/>
                        <w:szCs w:val="22"/>
                      </w:rPr>
                    </w:pPr>
                    <w:r>
                      <w:rPr>
                        <w:rFonts w:ascii="Bodoni MT" w:hAnsi="Bodoni MT"/>
                        <w:sz w:val="22"/>
                        <w:szCs w:val="22"/>
                      </w:rPr>
                      <w:t xml:space="preserve">Office </w:t>
                    </w:r>
                    <w:r w:rsidRPr="002E5012">
                      <w:rPr>
                        <w:rFonts w:ascii="Bodoni MT" w:hAnsi="Bodoni MT"/>
                        <w:sz w:val="22"/>
                        <w:szCs w:val="22"/>
                      </w:rPr>
                      <w:t xml:space="preserve">Phone </w:t>
                    </w:r>
                    <w:r>
                      <w:rPr>
                        <w:rFonts w:ascii="Bodoni MT" w:hAnsi="Bodoni MT"/>
                        <w:sz w:val="22"/>
                        <w:szCs w:val="22"/>
                      </w:rPr>
                      <w:t xml:space="preserve">   </w:t>
                    </w:r>
                    <w:r w:rsidRPr="002E5012">
                      <w:rPr>
                        <w:rFonts w:ascii="Bodoni MT" w:hAnsi="Bodoni MT"/>
                        <w:sz w:val="22"/>
                        <w:szCs w:val="22"/>
                      </w:rPr>
                      <w:t>(208)267-8674</w:t>
                    </w:r>
                  </w:p>
                  <w:p w14:paraId="13F8CC29" w14:textId="1448BEAB" w:rsidR="00EB7CD3" w:rsidRDefault="003B5F7F" w:rsidP="002E5012">
                    <w:pPr>
                      <w:jc w:val="center"/>
                      <w:rPr>
                        <w:rFonts w:ascii="Bodoni MT" w:hAnsi="Bodoni MT"/>
                        <w:sz w:val="22"/>
                        <w:szCs w:val="22"/>
                      </w:rPr>
                    </w:pPr>
                    <w:r>
                      <w:rPr>
                        <w:rFonts w:ascii="Bodoni MT" w:hAnsi="Bodoni MT"/>
                        <w:sz w:val="22"/>
                        <w:szCs w:val="22"/>
                      </w:rPr>
                      <w:t>S</w:t>
                    </w:r>
                    <w:r w:rsidR="002E5012">
                      <w:rPr>
                        <w:rFonts w:ascii="Bodoni MT" w:hAnsi="Bodoni MT"/>
                        <w:sz w:val="22"/>
                        <w:szCs w:val="22"/>
                      </w:rPr>
                      <w:t xml:space="preserve">tation </w:t>
                    </w:r>
                    <w:r w:rsidR="002E5012" w:rsidRPr="002E5012">
                      <w:rPr>
                        <w:rFonts w:ascii="Bodoni MT" w:hAnsi="Bodoni MT"/>
                        <w:sz w:val="22"/>
                        <w:szCs w:val="22"/>
                      </w:rPr>
                      <w:t xml:space="preserve">Fax    </w:t>
                    </w:r>
                    <w:r>
                      <w:rPr>
                        <w:rFonts w:ascii="Bodoni MT" w:hAnsi="Bodoni MT"/>
                        <w:sz w:val="22"/>
                        <w:szCs w:val="22"/>
                      </w:rPr>
                      <w:t xml:space="preserve"> </w:t>
                    </w:r>
                    <w:r w:rsidR="002E5012" w:rsidRPr="002E5012">
                      <w:rPr>
                        <w:rFonts w:ascii="Bodoni MT" w:hAnsi="Bodoni MT"/>
                        <w:sz w:val="22"/>
                        <w:szCs w:val="22"/>
                      </w:rPr>
                      <w:t xml:space="preserve"> (208)267-8674</w:t>
                    </w:r>
                  </w:p>
                  <w:p w14:paraId="4ABCF93E" w14:textId="01466905" w:rsidR="002E5012" w:rsidRPr="002E5012" w:rsidRDefault="00BA22D6" w:rsidP="00BA22D6">
                    <w:pPr>
                      <w:jc w:val="center"/>
                      <w:rPr>
                        <w:rFonts w:ascii="Bodoni MT" w:hAnsi="Bodoni MT"/>
                        <w:sz w:val="22"/>
                        <w:szCs w:val="22"/>
                      </w:rPr>
                    </w:pPr>
                    <w:r>
                      <w:rPr>
                        <w:rFonts w:ascii="Bodoni MT" w:hAnsi="Bodoni MT"/>
                        <w:sz w:val="22"/>
                        <w:szCs w:val="22"/>
                      </w:rPr>
                      <w:t xml:space="preserve">  </w:t>
                    </w:r>
                    <w:r w:rsidR="00EF148B">
                      <w:rPr>
                        <w:rFonts w:ascii="Bodoni MT" w:hAnsi="Bodoni MT"/>
                        <w:sz w:val="22"/>
                        <w:szCs w:val="22"/>
                      </w:rPr>
                      <w:t xml:space="preserve">Mobile     </w:t>
                    </w:r>
                    <w:r w:rsidR="000E7835">
                      <w:rPr>
                        <w:rFonts w:ascii="Bodoni MT" w:hAnsi="Bodoni MT"/>
                        <w:sz w:val="22"/>
                        <w:szCs w:val="22"/>
                      </w:rPr>
                      <w:t xml:space="preserve">         </w:t>
                    </w:r>
                    <w:r w:rsidR="003B5F7F">
                      <w:rPr>
                        <w:rFonts w:ascii="Bodoni MT" w:hAnsi="Bodoni MT"/>
                        <w:sz w:val="22"/>
                        <w:szCs w:val="22"/>
                      </w:rPr>
                      <w:t xml:space="preserve"> </w:t>
                    </w:r>
                    <w:r w:rsidR="000E7835">
                      <w:rPr>
                        <w:rFonts w:ascii="Bodoni MT" w:hAnsi="Bodoni MT"/>
                        <w:sz w:val="22"/>
                        <w:szCs w:val="22"/>
                      </w:rPr>
                      <w:t>(208)</w:t>
                    </w:r>
                    <w:r w:rsidR="002D3C62">
                      <w:rPr>
                        <w:rFonts w:ascii="Bodoni MT" w:hAnsi="Bodoni MT"/>
                        <w:sz w:val="22"/>
                        <w:szCs w:val="22"/>
                      </w:rPr>
                      <w:t xml:space="preserve"> </w:t>
                    </w:r>
                    <w:r w:rsidR="00E47C9F">
                      <w:rPr>
                        <w:rFonts w:ascii="Bodoni MT" w:hAnsi="Bodoni MT"/>
                        <w:sz w:val="22"/>
                        <w:szCs w:val="22"/>
                      </w:rPr>
                      <w:t>290-5773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FB3AEF" w:rsidRPr="002E5012">
      <w:rPr>
        <w:b/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D0DDF5D" wp14:editId="0B1A53D9">
              <wp:simplePos x="0" y="0"/>
              <wp:positionH relativeFrom="page">
                <wp:posOffset>5676900</wp:posOffset>
              </wp:positionH>
              <wp:positionV relativeFrom="paragraph">
                <wp:posOffset>-186055</wp:posOffset>
              </wp:positionV>
              <wp:extent cx="2092960" cy="685800"/>
              <wp:effectExtent l="0" t="0" r="2540" b="0"/>
              <wp:wrapNone/>
              <wp:docPr id="17" name="Text Box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92960" cy="6858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25C715C" w14:textId="77777777" w:rsidR="000E7835" w:rsidRDefault="000E7835" w:rsidP="002E5012">
                          <w:pPr>
                            <w:jc w:val="center"/>
                            <w:rPr>
                              <w:rFonts w:ascii="Bodoni MT" w:hAnsi="Bodoni MT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Bodoni MT" w:hAnsi="Bodoni MT"/>
                              <w:sz w:val="22"/>
                              <w:szCs w:val="22"/>
                            </w:rPr>
                            <w:t>64464 Highway 2</w:t>
                          </w:r>
                        </w:p>
                        <w:p w14:paraId="1F7596A3" w14:textId="77777777" w:rsidR="002E5012" w:rsidRPr="002E5012" w:rsidRDefault="002E5012" w:rsidP="002E5012">
                          <w:pPr>
                            <w:jc w:val="center"/>
                            <w:rPr>
                              <w:rFonts w:ascii="Bodoni MT" w:hAnsi="Bodoni MT"/>
                              <w:sz w:val="22"/>
                              <w:szCs w:val="22"/>
                            </w:rPr>
                          </w:pPr>
                          <w:r w:rsidRPr="002E5012">
                            <w:rPr>
                              <w:rFonts w:ascii="Bodoni MT" w:hAnsi="Bodoni MT"/>
                              <w:sz w:val="22"/>
                              <w:szCs w:val="22"/>
                            </w:rPr>
                            <w:t>Post Office</w:t>
                          </w:r>
                          <w:r w:rsidR="000E7835">
                            <w:rPr>
                              <w:rFonts w:ascii="Bodoni MT" w:hAnsi="Bodoni MT"/>
                              <w:sz w:val="22"/>
                              <w:szCs w:val="22"/>
                            </w:rPr>
                            <w:t xml:space="preserve"> Box 1234</w:t>
                          </w:r>
                        </w:p>
                        <w:p w14:paraId="7D20B83D" w14:textId="4C4E68BE" w:rsidR="002E5012" w:rsidRPr="002E5012" w:rsidRDefault="002E5012" w:rsidP="002E5012">
                          <w:pPr>
                            <w:jc w:val="center"/>
                            <w:rPr>
                              <w:rFonts w:ascii="Bodoni MT" w:hAnsi="Bodoni MT"/>
                              <w:sz w:val="22"/>
                              <w:szCs w:val="22"/>
                            </w:rPr>
                          </w:pPr>
                          <w:r w:rsidRPr="002E5012">
                            <w:rPr>
                              <w:rFonts w:ascii="Bodoni MT" w:hAnsi="Bodoni MT"/>
                              <w:sz w:val="22"/>
                              <w:szCs w:val="22"/>
                            </w:rPr>
                            <w:t>Bonners Ferry I</w:t>
                          </w:r>
                          <w:r w:rsidR="006D151D">
                            <w:rPr>
                              <w:rFonts w:ascii="Bodoni MT" w:hAnsi="Bodoni MT"/>
                              <w:sz w:val="22"/>
                              <w:szCs w:val="22"/>
                            </w:rPr>
                            <w:t>D</w:t>
                          </w:r>
                          <w:r w:rsidRPr="002E5012">
                            <w:rPr>
                              <w:rFonts w:ascii="Bodoni MT" w:hAnsi="Bodoni MT"/>
                              <w:sz w:val="22"/>
                              <w:szCs w:val="22"/>
                            </w:rPr>
                            <w:t xml:space="preserve"> 83805</w:t>
                          </w:r>
                        </w:p>
                        <w:p w14:paraId="6B48F1DF" w14:textId="77777777" w:rsidR="00EB7CD3" w:rsidRPr="00513FE1" w:rsidRDefault="00EB7CD3">
                          <w:pPr>
                            <w:rPr>
                              <w14:textOutline w14:w="6350" w14:cap="rnd" w14:cmpd="sng" w14:algn="ctr">
                                <w14:solidFill>
                                  <w14:srgbClr w14:val="FF0000">
                                    <w14:alpha w14:val="20000"/>
                                  </w14:srgbClr>
                                </w14:solidFill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D0DDF5D" id="Text Box 17" o:spid="_x0000_s1030" type="#_x0000_t202" style="position:absolute;margin-left:447pt;margin-top:-14.65pt;width:164.8pt;height:54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" fillcolor="white [3201]" stroked="f" strokeweight=".5pt">
              <v:textbox>
                <w:txbxContent>
                  <w:p w14:paraId="325C715C" w14:textId="77777777" w:rsidR="000E7835" w:rsidRDefault="000E7835" w:rsidP="002E5012">
                    <w:pPr>
                      <w:jc w:val="center"/>
                      <w:rPr>
                        <w:rFonts w:ascii="Bodoni MT" w:hAnsi="Bodoni MT"/>
                        <w:sz w:val="22"/>
                        <w:szCs w:val="22"/>
                      </w:rPr>
                    </w:pPr>
                    <w:r>
                      <w:rPr>
                        <w:rFonts w:ascii="Bodoni MT" w:hAnsi="Bodoni MT"/>
                        <w:sz w:val="22"/>
                        <w:szCs w:val="22"/>
                      </w:rPr>
                      <w:t>64464 Highway 2</w:t>
                    </w:r>
                  </w:p>
                  <w:p w14:paraId="1F7596A3" w14:textId="77777777" w:rsidR="002E5012" w:rsidRPr="002E5012" w:rsidRDefault="002E5012" w:rsidP="002E5012">
                    <w:pPr>
                      <w:jc w:val="center"/>
                      <w:rPr>
                        <w:rFonts w:ascii="Bodoni MT" w:hAnsi="Bodoni MT"/>
                        <w:sz w:val="22"/>
                        <w:szCs w:val="22"/>
                      </w:rPr>
                    </w:pPr>
                    <w:r w:rsidRPr="002E5012">
                      <w:rPr>
                        <w:rFonts w:ascii="Bodoni MT" w:hAnsi="Bodoni MT"/>
                        <w:sz w:val="22"/>
                        <w:szCs w:val="22"/>
                      </w:rPr>
                      <w:t>Post Office</w:t>
                    </w:r>
                    <w:r w:rsidR="000E7835">
                      <w:rPr>
                        <w:rFonts w:ascii="Bodoni MT" w:hAnsi="Bodoni MT"/>
                        <w:sz w:val="22"/>
                        <w:szCs w:val="22"/>
                      </w:rPr>
                      <w:t xml:space="preserve"> Box 1234</w:t>
                    </w:r>
                  </w:p>
                  <w:p w14:paraId="7D20B83D" w14:textId="4C4E68BE" w:rsidR="002E5012" w:rsidRPr="002E5012" w:rsidRDefault="002E5012" w:rsidP="002E5012">
                    <w:pPr>
                      <w:jc w:val="center"/>
                      <w:rPr>
                        <w:rFonts w:ascii="Bodoni MT" w:hAnsi="Bodoni MT"/>
                        <w:sz w:val="22"/>
                        <w:szCs w:val="22"/>
                      </w:rPr>
                    </w:pPr>
                    <w:r w:rsidRPr="002E5012">
                      <w:rPr>
                        <w:rFonts w:ascii="Bodoni MT" w:hAnsi="Bodoni MT"/>
                        <w:sz w:val="22"/>
                        <w:szCs w:val="22"/>
                      </w:rPr>
                      <w:t>Bonners Ferry I</w:t>
                    </w:r>
                    <w:r w:rsidR="006D151D">
                      <w:rPr>
                        <w:rFonts w:ascii="Bodoni MT" w:hAnsi="Bodoni MT"/>
                        <w:sz w:val="22"/>
                        <w:szCs w:val="22"/>
                      </w:rPr>
                      <w:t>D</w:t>
                    </w:r>
                    <w:r w:rsidRPr="002E5012">
                      <w:rPr>
                        <w:rFonts w:ascii="Bodoni MT" w:hAnsi="Bodoni MT"/>
                        <w:sz w:val="22"/>
                        <w:szCs w:val="22"/>
                      </w:rPr>
                      <w:t xml:space="preserve"> 83805</w:t>
                    </w:r>
                  </w:p>
                  <w:p w14:paraId="6B48F1DF" w14:textId="77777777" w:rsidR="00EB7CD3" w:rsidRPr="00513FE1" w:rsidRDefault="00EB7CD3">
                    <w:pPr>
                      <w:rPr>
                        <w14:textOutline w14:w="6350" w14:cap="rnd" w14:cmpd="sng" w14:algn="ctr">
                          <w14:solidFill>
                            <w14:srgbClr w14:val="FF0000">
                              <w14:alpha w14:val="20000"/>
                            </w14:srgbClr>
                          </w14:solidFill>
                          <w14:prstDash w14:val="solid"/>
                          <w14:bevel/>
                        </w14:textOutline>
                      </w:rPr>
                    </w:pPr>
                  </w:p>
                </w:txbxContent>
              </v:textbox>
              <w10:wrap anchorx="page"/>
            </v:shape>
          </w:pict>
        </mc:Fallback>
      </mc:AlternateContent>
    </w:r>
    <w:r w:rsidR="003F120D" w:rsidRPr="002E5012">
      <w:rPr>
        <w:b/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5AB1B1AA" wp14:editId="6DF9BDBE">
              <wp:simplePos x="0" y="0"/>
              <wp:positionH relativeFrom="column">
                <wp:posOffset>-1143000</wp:posOffset>
              </wp:positionH>
              <wp:positionV relativeFrom="paragraph">
                <wp:posOffset>-233680</wp:posOffset>
              </wp:positionV>
              <wp:extent cx="7772400" cy="47625"/>
              <wp:effectExtent l="0" t="0" r="19050" b="28575"/>
              <wp:wrapNone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72400" cy="47625"/>
                      </a:xfrm>
                      <a:prstGeom prst="rect">
                        <a:avLst/>
                      </a:prstGeom>
                      <a:solidFill>
                        <a:srgbClr val="FF0000"/>
                      </a:solidFill>
                      <a:ln>
                        <a:solidFill>
                          <a:srgbClr val="FFC000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BEDFD57" id="Rectangle 1" o:spid="_x0000_s1026" style="position:absolute;margin-left:-90pt;margin-top:-18.4pt;width:612pt;height:3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" fillcolor="red" strokecolor="#ffc000" strokeweight="1pt"/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CA95D0" w14:textId="77777777" w:rsidR="006D151D" w:rsidRDefault="006D151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2026E2" w14:textId="77777777" w:rsidR="00CB04FC" w:rsidRDefault="00CB04FC" w:rsidP="00DE666E">
      <w:r>
        <w:separator/>
      </w:r>
    </w:p>
  </w:footnote>
  <w:footnote w:type="continuationSeparator" w:id="0">
    <w:p w14:paraId="1F06900F" w14:textId="77777777" w:rsidR="00CB04FC" w:rsidRDefault="00CB04FC" w:rsidP="00DE66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A0855F" w14:textId="77777777" w:rsidR="006D151D" w:rsidRDefault="006D151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092B46" w14:textId="77777777" w:rsidR="000E7835" w:rsidRPr="00513FE1" w:rsidRDefault="000E7835" w:rsidP="000E7835">
    <w:r>
      <w:rPr>
        <w:noProof/>
        <w:szCs w:val="20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33AD361D" wp14:editId="1701D22D">
              <wp:simplePos x="0" y="0"/>
              <wp:positionH relativeFrom="margin">
                <wp:align>center</wp:align>
              </wp:positionH>
              <wp:positionV relativeFrom="topMargin">
                <wp:posOffset>128905</wp:posOffset>
              </wp:positionV>
              <wp:extent cx="7753350" cy="419100"/>
              <wp:effectExtent l="0" t="0" r="0" b="0"/>
              <wp:wrapNone/>
              <wp:docPr id="6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753350" cy="419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0F10CF3" w14:textId="20DFE612" w:rsidR="000E7835" w:rsidRPr="000E7835" w:rsidRDefault="000E7835" w:rsidP="000E7835">
                          <w:pPr>
                            <w:pStyle w:val="HEADLINE"/>
                            <w:rPr>
                              <w:rFonts w:ascii="Arimo" w:hAnsi="Arimo" w:cs="Arimo"/>
                              <w:b w:val="0"/>
                              <w:color w:val="000000" w:themeColor="text1"/>
                              <w:sz w:val="48"/>
                              <w:szCs w:val="48"/>
                              <w14:shadow w14:blurRad="38100" w14:dist="38100" w14:dir="7020000" w14:sx="100000" w14:sy="100000" w14:kx="0" w14:ky="0" w14:algn="tl">
                                <w14:srgbClr w14:val="000000">
                                  <w14:alpha w14:val="65000"/>
                                </w14:srgbClr>
                              </w14:shadow>
                              <w14:textOutline w14:w="12255" w14:cap="flat" w14:cmpd="dbl" w14:algn="ctr">
                                <w14:noFill/>
                                <w14:prstDash w14:val="solid"/>
                                <w14:miter w14:lim="0"/>
                              </w14:textOutline>
                            </w:rPr>
                          </w:pPr>
                          <w:r w:rsidRPr="000E7835">
                            <w:rPr>
                              <w:rFonts w:ascii="Arimo" w:hAnsi="Arimo" w:cs="Arimo"/>
                              <w:b w:val="0"/>
                              <w:color w:val="000000" w:themeColor="text1"/>
                              <w:sz w:val="48"/>
                              <w:szCs w:val="48"/>
                              <w14:shadow w14:blurRad="38100" w14:dist="38100" w14:dir="7020000" w14:sx="100000" w14:sy="100000" w14:kx="0" w14:ky="0" w14:algn="tl">
                                <w14:srgbClr w14:val="000000">
                                  <w14:alpha w14:val="65000"/>
                                </w14:srgbClr>
                              </w14:shadow>
                              <w14:textOutline w14:w="12255" w14:cap="flat" w14:cmpd="dbl" w14:algn="ctr">
                                <w14:noFill/>
                                <w14:prstDash w14:val="solid"/>
                                <w14:miter w14:lim="0"/>
                              </w14:textOutline>
                            </w:rPr>
                            <w:t>North Bench</w:t>
                          </w:r>
                          <w:r w:rsidR="00EF148B">
                            <w:rPr>
                              <w:rFonts w:ascii="Arimo" w:hAnsi="Arimo" w:cs="Arimo"/>
                              <w:b w:val="0"/>
                              <w:color w:val="000000" w:themeColor="text1"/>
                              <w:sz w:val="48"/>
                              <w:szCs w:val="48"/>
                              <w14:shadow w14:blurRad="38100" w14:dist="38100" w14:dir="7020000" w14:sx="100000" w14:sy="100000" w14:kx="0" w14:ky="0" w14:algn="tl">
                                <w14:srgbClr w14:val="000000">
                                  <w14:alpha w14:val="65000"/>
                                </w14:srgbClr>
                              </w14:shadow>
                              <w14:textOutline w14:w="12255" w14:cap="flat" w14:cmpd="dbl" w14:algn="ctr">
                                <w14:noFill/>
                                <w14:prstDash w14:val="solid"/>
                                <w14:miter w14:lim="0"/>
                              </w14:textOutline>
                            </w:rPr>
                            <w:t xml:space="preserve"> Vol</w:t>
                          </w:r>
                          <w:r w:rsidR="006D151D">
                            <w:rPr>
                              <w:rFonts w:ascii="Arimo" w:hAnsi="Arimo" w:cs="Arimo"/>
                              <w:b w:val="0"/>
                              <w:color w:val="000000" w:themeColor="text1"/>
                              <w:sz w:val="48"/>
                              <w:szCs w:val="48"/>
                              <w14:shadow w14:blurRad="38100" w14:dist="38100" w14:dir="7020000" w14:sx="100000" w14:sy="100000" w14:kx="0" w14:ky="0" w14:algn="tl">
                                <w14:srgbClr w14:val="000000">
                                  <w14:alpha w14:val="65000"/>
                                </w14:srgbClr>
                              </w14:shadow>
                              <w14:textOutline w14:w="12255" w14:cap="flat" w14:cmpd="dbl" w14:algn="ctr">
                                <w14:noFill/>
                                <w14:prstDash w14:val="solid"/>
                                <w14:miter w14:lim="0"/>
                              </w14:textOutline>
                            </w:rPr>
                            <w:t>unteer</w:t>
                          </w:r>
                          <w:r w:rsidRPr="000E7835">
                            <w:rPr>
                              <w:rFonts w:ascii="Arimo" w:hAnsi="Arimo" w:cs="Arimo"/>
                              <w:b w:val="0"/>
                              <w:color w:val="000000" w:themeColor="text1"/>
                              <w:sz w:val="48"/>
                              <w:szCs w:val="48"/>
                              <w14:shadow w14:blurRad="38100" w14:dist="38100" w14:dir="7020000" w14:sx="100000" w14:sy="100000" w14:kx="0" w14:ky="0" w14:algn="tl">
                                <w14:srgbClr w14:val="000000">
                                  <w14:alpha w14:val="65000"/>
                                </w14:srgbClr>
                              </w14:shadow>
                              <w14:textOutline w14:w="12255" w14:cap="flat" w14:cmpd="dbl" w14:algn="ctr">
                                <w14:noFill/>
                                <w14:prstDash w14:val="solid"/>
                                <w14:miter w14:lim="0"/>
                              </w14:textOutline>
                            </w:rPr>
                            <w:t xml:space="preserve"> Fire District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3AD361D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0;margin-top:10.15pt;width:610.5pt;height:33pt;z-index:25166438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op-margin-area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" filled="f" stroked="f">
              <v:textbox inset="0,0,0,0">
                <w:txbxContent>
                  <w:p w14:paraId="20F10CF3" w14:textId="20DFE612" w:rsidR="000E7835" w:rsidRPr="000E7835" w:rsidRDefault="000E7835" w:rsidP="000E7835">
                    <w:pPr>
                      <w:pStyle w:val="HEADLINE"/>
                      <w:rPr>
                        <w:rFonts w:ascii="Arimo" w:hAnsi="Arimo" w:cs="Arimo"/>
                        <w:b w:val="0"/>
                        <w:color w:val="000000" w:themeColor="text1"/>
                        <w:sz w:val="48"/>
                        <w:szCs w:val="48"/>
                        <w14:shadow w14:blurRad="38100" w14:dist="38100" w14:dir="7020000" w14:sx="100000" w14:sy="100000" w14:kx="0" w14:ky="0" w14:algn="tl">
                          <w14:srgbClr w14:val="000000">
                            <w14:alpha w14:val="65000"/>
                          </w14:srgbClr>
                        </w14:shadow>
                        <w14:textOutline w14:w="12255" w14:cap="flat" w14:cmpd="dbl" w14:algn="ctr">
                          <w14:noFill/>
                          <w14:prstDash w14:val="solid"/>
                          <w14:miter w14:lim="0"/>
                        </w14:textOutline>
                      </w:rPr>
                    </w:pPr>
                    <w:r w:rsidRPr="000E7835">
                      <w:rPr>
                        <w:rFonts w:ascii="Arimo" w:hAnsi="Arimo" w:cs="Arimo"/>
                        <w:b w:val="0"/>
                        <w:color w:val="000000" w:themeColor="text1"/>
                        <w:sz w:val="48"/>
                        <w:szCs w:val="48"/>
                        <w14:shadow w14:blurRad="38100" w14:dist="38100" w14:dir="7020000" w14:sx="100000" w14:sy="100000" w14:kx="0" w14:ky="0" w14:algn="tl">
                          <w14:srgbClr w14:val="000000">
                            <w14:alpha w14:val="65000"/>
                          </w14:srgbClr>
                        </w14:shadow>
                        <w14:textOutline w14:w="12255" w14:cap="flat" w14:cmpd="dbl" w14:algn="ctr">
                          <w14:noFill/>
                          <w14:prstDash w14:val="solid"/>
                          <w14:miter w14:lim="0"/>
                        </w14:textOutline>
                      </w:rPr>
                      <w:t>North Bench</w:t>
                    </w:r>
                    <w:r w:rsidR="00EF148B">
                      <w:rPr>
                        <w:rFonts w:ascii="Arimo" w:hAnsi="Arimo" w:cs="Arimo"/>
                        <w:b w:val="0"/>
                        <w:color w:val="000000" w:themeColor="text1"/>
                        <w:sz w:val="48"/>
                        <w:szCs w:val="48"/>
                        <w14:shadow w14:blurRad="38100" w14:dist="38100" w14:dir="7020000" w14:sx="100000" w14:sy="100000" w14:kx="0" w14:ky="0" w14:algn="tl">
                          <w14:srgbClr w14:val="000000">
                            <w14:alpha w14:val="65000"/>
                          </w14:srgbClr>
                        </w14:shadow>
                        <w14:textOutline w14:w="12255" w14:cap="flat" w14:cmpd="dbl" w14:algn="ctr">
                          <w14:noFill/>
                          <w14:prstDash w14:val="solid"/>
                          <w14:miter w14:lim="0"/>
                        </w14:textOutline>
                      </w:rPr>
                      <w:t xml:space="preserve"> Vol</w:t>
                    </w:r>
                    <w:r w:rsidR="006D151D">
                      <w:rPr>
                        <w:rFonts w:ascii="Arimo" w:hAnsi="Arimo" w:cs="Arimo"/>
                        <w:b w:val="0"/>
                        <w:color w:val="000000" w:themeColor="text1"/>
                        <w:sz w:val="48"/>
                        <w:szCs w:val="48"/>
                        <w14:shadow w14:blurRad="38100" w14:dist="38100" w14:dir="7020000" w14:sx="100000" w14:sy="100000" w14:kx="0" w14:ky="0" w14:algn="tl">
                          <w14:srgbClr w14:val="000000">
                            <w14:alpha w14:val="65000"/>
                          </w14:srgbClr>
                        </w14:shadow>
                        <w14:textOutline w14:w="12255" w14:cap="flat" w14:cmpd="dbl" w14:algn="ctr">
                          <w14:noFill/>
                          <w14:prstDash w14:val="solid"/>
                          <w14:miter w14:lim="0"/>
                        </w14:textOutline>
                      </w:rPr>
                      <w:t>unteer</w:t>
                    </w:r>
                    <w:r w:rsidRPr="000E7835">
                      <w:rPr>
                        <w:rFonts w:ascii="Arimo" w:hAnsi="Arimo" w:cs="Arimo"/>
                        <w:b w:val="0"/>
                        <w:color w:val="000000" w:themeColor="text1"/>
                        <w:sz w:val="48"/>
                        <w:szCs w:val="48"/>
                        <w14:shadow w14:blurRad="38100" w14:dist="38100" w14:dir="7020000" w14:sx="100000" w14:sy="100000" w14:kx="0" w14:ky="0" w14:algn="tl">
                          <w14:srgbClr w14:val="000000">
                            <w14:alpha w14:val="65000"/>
                          </w14:srgbClr>
                        </w14:shadow>
                        <w14:textOutline w14:w="12255" w14:cap="flat" w14:cmpd="dbl" w14:algn="ctr">
                          <w14:noFill/>
                          <w14:prstDash w14:val="solid"/>
                          <w14:miter w14:lim="0"/>
                        </w14:textOutline>
                      </w:rPr>
                      <w:t xml:space="preserve"> Fire District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3BE8C172" wp14:editId="6B51F59F">
              <wp:simplePos x="0" y="0"/>
              <wp:positionH relativeFrom="margin">
                <wp:align>center</wp:align>
              </wp:positionH>
              <wp:positionV relativeFrom="paragraph">
                <wp:posOffset>-297815</wp:posOffset>
              </wp:positionV>
              <wp:extent cx="3267075" cy="619125"/>
              <wp:effectExtent l="0" t="0" r="0" b="0"/>
              <wp:wrapNone/>
              <wp:docPr id="30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67075" cy="61912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E98A557" w14:textId="5DDB3685" w:rsidR="000E7835" w:rsidRPr="002D3C62" w:rsidRDefault="00BA22D6" w:rsidP="000E7835">
                          <w:pPr>
                            <w:jc w:val="center"/>
                            <w:rPr>
                              <w:rFonts w:ascii="Bahnschrift" w:eastAsia="Arial Unicode MS" w:hAnsi="Bahnschrift" w:cs="Arial Unicode MS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Bahnschrift" w:eastAsia="Arial Unicode MS" w:hAnsi="Bahnschrift" w:cs="Arial Unicode MS"/>
                              <w:sz w:val="28"/>
                              <w:szCs w:val="28"/>
                            </w:rPr>
                            <w:t>Ken Baker,</w:t>
                          </w:r>
                          <w:r w:rsidR="002D3C62" w:rsidRPr="002D3C62">
                            <w:rPr>
                              <w:rFonts w:ascii="Bahnschrift" w:eastAsia="Arial Unicode MS" w:hAnsi="Bahnschrift" w:cs="Arial Unicode MS"/>
                              <w:sz w:val="28"/>
                              <w:szCs w:val="28"/>
                            </w:rPr>
                            <w:t xml:space="preserve"> Chief of Department</w:t>
                          </w:r>
                        </w:p>
                        <w:p w14:paraId="110BA70B" w14:textId="77777777" w:rsidR="000E7835" w:rsidRPr="002E5012" w:rsidRDefault="000E7835" w:rsidP="000E7835">
                          <w:pPr>
                            <w:jc w:val="center"/>
                            <w:rPr>
                              <w:rFonts w:ascii="Bodoni MT" w:eastAsia="Arial Unicode MS" w:hAnsi="Bodoni MT" w:cs="Arial Unicode MS"/>
                              <w:i/>
                              <w:sz w:val="28"/>
                              <w:szCs w:val="20"/>
                            </w:rPr>
                          </w:pPr>
                          <w:r w:rsidRPr="002E5012">
                            <w:rPr>
                              <w:rFonts w:ascii="Bodoni MT" w:eastAsia="Arial Unicode MS" w:hAnsi="Bodoni MT" w:cs="Arial Unicode MS"/>
                              <w:i/>
                              <w:sz w:val="28"/>
                              <w:szCs w:val="20"/>
                            </w:rPr>
                            <w:t>Dedication to service and community!</w:t>
                          </w:r>
                        </w:p>
                        <w:p w14:paraId="0713F976" w14:textId="77777777" w:rsidR="000E7835" w:rsidRDefault="000E7835" w:rsidP="000E7835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BE8C172" id="Text Box 2" o:spid="_x0000_s1027" type="#_x0000_t202" style="position:absolute;margin-left:0;margin-top:-23.45pt;width:257.25pt;height:48.75pt;z-index:25166745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" filled="f" stroked="f">
              <v:textbox>
                <w:txbxContent>
                  <w:p w14:paraId="0E98A557" w14:textId="5DDB3685" w:rsidR="000E7835" w:rsidRPr="002D3C62" w:rsidRDefault="00BA22D6" w:rsidP="000E7835">
                    <w:pPr>
                      <w:jc w:val="center"/>
                      <w:rPr>
                        <w:rFonts w:ascii="Bahnschrift" w:eastAsia="Arial Unicode MS" w:hAnsi="Bahnschrift" w:cs="Arial Unicode MS"/>
                        <w:sz w:val="28"/>
                        <w:szCs w:val="28"/>
                      </w:rPr>
                    </w:pPr>
                    <w:r>
                      <w:rPr>
                        <w:rFonts w:ascii="Bahnschrift" w:eastAsia="Arial Unicode MS" w:hAnsi="Bahnschrift" w:cs="Arial Unicode MS"/>
                        <w:sz w:val="28"/>
                        <w:szCs w:val="28"/>
                      </w:rPr>
                      <w:t>Ken Baker,</w:t>
                    </w:r>
                    <w:r w:rsidR="002D3C62" w:rsidRPr="002D3C62">
                      <w:rPr>
                        <w:rFonts w:ascii="Bahnschrift" w:eastAsia="Arial Unicode MS" w:hAnsi="Bahnschrift" w:cs="Arial Unicode MS"/>
                        <w:sz w:val="28"/>
                        <w:szCs w:val="28"/>
                      </w:rPr>
                      <w:t xml:space="preserve"> Chief of Department</w:t>
                    </w:r>
                  </w:p>
                  <w:p w14:paraId="110BA70B" w14:textId="77777777" w:rsidR="000E7835" w:rsidRPr="002E5012" w:rsidRDefault="000E7835" w:rsidP="000E7835">
                    <w:pPr>
                      <w:jc w:val="center"/>
                      <w:rPr>
                        <w:rFonts w:ascii="Bodoni MT" w:eastAsia="Arial Unicode MS" w:hAnsi="Bodoni MT" w:cs="Arial Unicode MS"/>
                        <w:i/>
                        <w:sz w:val="28"/>
                        <w:szCs w:val="20"/>
                      </w:rPr>
                    </w:pPr>
                    <w:r w:rsidRPr="002E5012">
                      <w:rPr>
                        <w:rFonts w:ascii="Bodoni MT" w:eastAsia="Arial Unicode MS" w:hAnsi="Bodoni MT" w:cs="Arial Unicode MS"/>
                        <w:i/>
                        <w:sz w:val="28"/>
                        <w:szCs w:val="20"/>
                      </w:rPr>
                      <w:t>Dedication to service and community!</w:t>
                    </w:r>
                  </w:p>
                  <w:p w14:paraId="0713F976" w14:textId="77777777" w:rsidR="000E7835" w:rsidRDefault="000E7835" w:rsidP="000E7835">
                    <w:pPr>
                      <w:jc w:val="center"/>
                    </w:pP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6432" behindDoc="0" locked="1" layoutInCell="1" allowOverlap="1" wp14:anchorId="4248D257" wp14:editId="4F0BD720">
          <wp:simplePos x="0" y="0"/>
          <wp:positionH relativeFrom="column">
            <wp:posOffset>-771525</wp:posOffset>
          </wp:positionH>
          <wp:positionV relativeFrom="page">
            <wp:posOffset>161925</wp:posOffset>
          </wp:positionV>
          <wp:extent cx="650240" cy="800100"/>
          <wp:effectExtent l="0" t="0" r="0" b="0"/>
          <wp:wrapNone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 descr="C:\Users\Chief-DC\Pictures\NBFD Patch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650240" cy="800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szCs w:val="20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49E6A3A2" wp14:editId="3020657B">
              <wp:simplePos x="0" y="0"/>
              <wp:positionH relativeFrom="page">
                <wp:align>left</wp:align>
              </wp:positionH>
              <wp:positionV relativeFrom="page">
                <wp:posOffset>466725</wp:posOffset>
              </wp:positionV>
              <wp:extent cx="7753350" cy="45085"/>
              <wp:effectExtent l="0" t="0" r="19050" b="12065"/>
              <wp:wrapNone/>
              <wp:docPr id="3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53350" cy="45085"/>
                      </a:xfrm>
                      <a:prstGeom prst="rect">
                        <a:avLst/>
                      </a:prstGeom>
                      <a:solidFill>
                        <a:srgbClr val="FF0000"/>
                      </a:solidFill>
                      <a:ln>
                        <a:solidFill>
                          <a:srgbClr val="FFC000"/>
                        </a:solidFill>
                      </a:ln>
                    </wps:spPr>
                    <wps:style>
                      <a:lnRef idx="1">
                        <a:schemeClr val="accent5"/>
                      </a:lnRef>
                      <a:fillRef idx="3">
                        <a:schemeClr val="accent5"/>
                      </a:fillRef>
                      <a:effectRef idx="2">
                        <a:schemeClr val="accent5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B6567D6" id="Rectangle 3" o:spid="_x0000_s1026" style="position:absolute;margin-left:0;margin-top:36.75pt;width:610.5pt;height:3.55pt;z-index:251665408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" fillcolor="red" strokecolor="#ffc000" strokeweight=".5pt">
              <w10:wrap anchorx="page" anchory="page"/>
            </v:rect>
          </w:pict>
        </mc:Fallback>
      </mc:AlternateContent>
    </w:r>
  </w:p>
  <w:p w14:paraId="25CDEF14" w14:textId="77777777" w:rsidR="000E7835" w:rsidRDefault="000E783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F4E8D5" w14:textId="77777777" w:rsidR="006D151D" w:rsidRDefault="006D151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A51609"/>
    <w:multiLevelType w:val="hybridMultilevel"/>
    <w:tmpl w:val="1FAC72F8"/>
    <w:lvl w:ilvl="0" w:tplc="63FC443E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u w:val="none"/>
      </w:rPr>
    </w:lvl>
    <w:lvl w:ilvl="1" w:tplc="2B803798">
      <w:start w:val="1"/>
      <w:numFmt w:val="lowerLetter"/>
      <w:lvlText w:val="%2."/>
      <w:lvlJc w:val="left"/>
      <w:pPr>
        <w:ind w:left="1890" w:hanging="360"/>
      </w:pPr>
      <w:rPr>
        <w:b w:val="0"/>
        <w:bCs w:val="0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3907680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>
      <o:colormru v:ext="edit" colors="#bbcc3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1103"/>
    <w:rsid w:val="00002667"/>
    <w:rsid w:val="00014567"/>
    <w:rsid w:val="00035A27"/>
    <w:rsid w:val="00042A68"/>
    <w:rsid w:val="00044947"/>
    <w:rsid w:val="00044B43"/>
    <w:rsid w:val="00045CA2"/>
    <w:rsid w:val="00052E36"/>
    <w:rsid w:val="000610FF"/>
    <w:rsid w:val="00091534"/>
    <w:rsid w:val="000A3CAF"/>
    <w:rsid w:val="000A6198"/>
    <w:rsid w:val="000B3454"/>
    <w:rsid w:val="000E7835"/>
    <w:rsid w:val="000F03FA"/>
    <w:rsid w:val="000F0E76"/>
    <w:rsid w:val="000F5669"/>
    <w:rsid w:val="000F5CD6"/>
    <w:rsid w:val="000F7184"/>
    <w:rsid w:val="00107E24"/>
    <w:rsid w:val="00110C43"/>
    <w:rsid w:val="00115F07"/>
    <w:rsid w:val="001176EA"/>
    <w:rsid w:val="00171074"/>
    <w:rsid w:val="00182689"/>
    <w:rsid w:val="001A65F9"/>
    <w:rsid w:val="001B0AF7"/>
    <w:rsid w:val="001C7B9C"/>
    <w:rsid w:val="001D5EE7"/>
    <w:rsid w:val="001E30A6"/>
    <w:rsid w:val="001F5505"/>
    <w:rsid w:val="002048B4"/>
    <w:rsid w:val="00222421"/>
    <w:rsid w:val="002512B7"/>
    <w:rsid w:val="002514D1"/>
    <w:rsid w:val="00262DB6"/>
    <w:rsid w:val="0026718C"/>
    <w:rsid w:val="00276D67"/>
    <w:rsid w:val="00293ED3"/>
    <w:rsid w:val="002C3A30"/>
    <w:rsid w:val="002C3E24"/>
    <w:rsid w:val="002D3C62"/>
    <w:rsid w:val="002D5A9B"/>
    <w:rsid w:val="002E0EAD"/>
    <w:rsid w:val="002E5012"/>
    <w:rsid w:val="002F1FAC"/>
    <w:rsid w:val="00326133"/>
    <w:rsid w:val="003468D1"/>
    <w:rsid w:val="003624EF"/>
    <w:rsid w:val="003639EC"/>
    <w:rsid w:val="00376073"/>
    <w:rsid w:val="003B3CC5"/>
    <w:rsid w:val="003B5F7F"/>
    <w:rsid w:val="003D354B"/>
    <w:rsid w:val="003D4654"/>
    <w:rsid w:val="003E0500"/>
    <w:rsid w:val="003E3E75"/>
    <w:rsid w:val="003F120D"/>
    <w:rsid w:val="004355A9"/>
    <w:rsid w:val="004508A0"/>
    <w:rsid w:val="00450F24"/>
    <w:rsid w:val="0045524E"/>
    <w:rsid w:val="00463E12"/>
    <w:rsid w:val="00493460"/>
    <w:rsid w:val="004B4B1E"/>
    <w:rsid w:val="004C2D95"/>
    <w:rsid w:val="00513FE1"/>
    <w:rsid w:val="00541D88"/>
    <w:rsid w:val="00583CD6"/>
    <w:rsid w:val="00585B2A"/>
    <w:rsid w:val="005B0D15"/>
    <w:rsid w:val="005C6E92"/>
    <w:rsid w:val="005D7B5D"/>
    <w:rsid w:val="00600BFB"/>
    <w:rsid w:val="0062140F"/>
    <w:rsid w:val="006343F0"/>
    <w:rsid w:val="00650DD5"/>
    <w:rsid w:val="006615E9"/>
    <w:rsid w:val="00691EE5"/>
    <w:rsid w:val="006A5E2D"/>
    <w:rsid w:val="006C4411"/>
    <w:rsid w:val="006D151D"/>
    <w:rsid w:val="006E4E8F"/>
    <w:rsid w:val="00703E8A"/>
    <w:rsid w:val="00717E66"/>
    <w:rsid w:val="007352F0"/>
    <w:rsid w:val="007854FC"/>
    <w:rsid w:val="00787134"/>
    <w:rsid w:val="007B4FD9"/>
    <w:rsid w:val="007C4D80"/>
    <w:rsid w:val="00811AFF"/>
    <w:rsid w:val="00832E86"/>
    <w:rsid w:val="00853356"/>
    <w:rsid w:val="00857C38"/>
    <w:rsid w:val="00874B76"/>
    <w:rsid w:val="00875C50"/>
    <w:rsid w:val="00876549"/>
    <w:rsid w:val="00881E53"/>
    <w:rsid w:val="00897EFB"/>
    <w:rsid w:val="008A208F"/>
    <w:rsid w:val="008B7BD7"/>
    <w:rsid w:val="008E3429"/>
    <w:rsid w:val="008F598E"/>
    <w:rsid w:val="00902C89"/>
    <w:rsid w:val="00914C65"/>
    <w:rsid w:val="0093407C"/>
    <w:rsid w:val="00937080"/>
    <w:rsid w:val="0094113B"/>
    <w:rsid w:val="00952570"/>
    <w:rsid w:val="009618C6"/>
    <w:rsid w:val="00983B41"/>
    <w:rsid w:val="009A082D"/>
    <w:rsid w:val="009A6648"/>
    <w:rsid w:val="009B52FC"/>
    <w:rsid w:val="009B5A87"/>
    <w:rsid w:val="009C1699"/>
    <w:rsid w:val="009F580F"/>
    <w:rsid w:val="009F7032"/>
    <w:rsid w:val="00A155EC"/>
    <w:rsid w:val="00A96D0F"/>
    <w:rsid w:val="00A97732"/>
    <w:rsid w:val="00AC60E8"/>
    <w:rsid w:val="00AE4107"/>
    <w:rsid w:val="00B006EA"/>
    <w:rsid w:val="00B33AC3"/>
    <w:rsid w:val="00B37197"/>
    <w:rsid w:val="00B667DB"/>
    <w:rsid w:val="00B66CC2"/>
    <w:rsid w:val="00B92366"/>
    <w:rsid w:val="00BA04D0"/>
    <w:rsid w:val="00BA22D6"/>
    <w:rsid w:val="00BA2D65"/>
    <w:rsid w:val="00BB46C7"/>
    <w:rsid w:val="00BC425E"/>
    <w:rsid w:val="00BD7FE0"/>
    <w:rsid w:val="00BF4AB6"/>
    <w:rsid w:val="00C071D1"/>
    <w:rsid w:val="00C13F36"/>
    <w:rsid w:val="00C25FAE"/>
    <w:rsid w:val="00C47528"/>
    <w:rsid w:val="00C55F27"/>
    <w:rsid w:val="00C7384E"/>
    <w:rsid w:val="00C87552"/>
    <w:rsid w:val="00CA1F57"/>
    <w:rsid w:val="00CA4788"/>
    <w:rsid w:val="00CA4B4F"/>
    <w:rsid w:val="00CB04FC"/>
    <w:rsid w:val="00CB2326"/>
    <w:rsid w:val="00CC5CAB"/>
    <w:rsid w:val="00CD5051"/>
    <w:rsid w:val="00CE3172"/>
    <w:rsid w:val="00CE662D"/>
    <w:rsid w:val="00CE75C7"/>
    <w:rsid w:val="00CF3B7C"/>
    <w:rsid w:val="00CF4C10"/>
    <w:rsid w:val="00CF6203"/>
    <w:rsid w:val="00D600EE"/>
    <w:rsid w:val="00D60569"/>
    <w:rsid w:val="00D83D6A"/>
    <w:rsid w:val="00D86B81"/>
    <w:rsid w:val="00D926DF"/>
    <w:rsid w:val="00D93105"/>
    <w:rsid w:val="00D94D03"/>
    <w:rsid w:val="00DA4804"/>
    <w:rsid w:val="00DC0065"/>
    <w:rsid w:val="00DC725D"/>
    <w:rsid w:val="00DE2974"/>
    <w:rsid w:val="00DE666E"/>
    <w:rsid w:val="00E16301"/>
    <w:rsid w:val="00E17DF2"/>
    <w:rsid w:val="00E257AF"/>
    <w:rsid w:val="00E33727"/>
    <w:rsid w:val="00E47C9F"/>
    <w:rsid w:val="00E606BC"/>
    <w:rsid w:val="00E6486D"/>
    <w:rsid w:val="00E725B8"/>
    <w:rsid w:val="00E7574A"/>
    <w:rsid w:val="00E83BE2"/>
    <w:rsid w:val="00E95BDF"/>
    <w:rsid w:val="00EA08F2"/>
    <w:rsid w:val="00EA310B"/>
    <w:rsid w:val="00EB7CD3"/>
    <w:rsid w:val="00EC2378"/>
    <w:rsid w:val="00ED15A4"/>
    <w:rsid w:val="00ED259F"/>
    <w:rsid w:val="00EF1103"/>
    <w:rsid w:val="00EF148B"/>
    <w:rsid w:val="00EF3E96"/>
    <w:rsid w:val="00EF565D"/>
    <w:rsid w:val="00F5610D"/>
    <w:rsid w:val="00F629A1"/>
    <w:rsid w:val="00F73781"/>
    <w:rsid w:val="00F859C6"/>
    <w:rsid w:val="00F92000"/>
    <w:rsid w:val="00FA295F"/>
    <w:rsid w:val="00FB1F55"/>
    <w:rsid w:val="00FB3AEF"/>
    <w:rsid w:val="00FC37D6"/>
    <w:rsid w:val="00FE6828"/>
    <w:rsid w:val="00FF7E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bbcc30"/>
    </o:shapedefaults>
    <o:shapelayout v:ext="edit">
      <o:idmap v:ext="edit" data="2"/>
    </o:shapelayout>
  </w:shapeDefaults>
  <w:doNotEmbedSmartTags/>
  <w:decimalSymbol w:val="."/>
  <w:listSeparator w:val=","/>
  <w14:docId w14:val="0BE15C61"/>
  <w15:docId w15:val="{0D98FE4A-349F-431C-9F46-27CA49C830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LINE">
    <w:name w:val="HEADLINE"/>
    <w:basedOn w:val="Normal"/>
    <w:rsid w:val="000F5CD6"/>
    <w:pPr>
      <w:jc w:val="center"/>
    </w:pPr>
    <w:rPr>
      <w:rFonts w:ascii="Arial" w:hAnsi="Arial"/>
      <w:b/>
      <w:color w:val="FF3E00"/>
    </w:rPr>
  </w:style>
  <w:style w:type="paragraph" w:customStyle="1" w:styleId="LOGOBOX">
    <w:name w:val="LOGO BOX"/>
    <w:basedOn w:val="Normal"/>
    <w:rsid w:val="000F5CD6"/>
    <w:pPr>
      <w:widowControl w:val="0"/>
      <w:autoSpaceDE w:val="0"/>
      <w:autoSpaceDN w:val="0"/>
      <w:adjustRightInd w:val="0"/>
      <w:spacing w:line="200" w:lineRule="atLeast"/>
      <w:jc w:val="center"/>
      <w:textAlignment w:val="center"/>
    </w:pPr>
    <w:rPr>
      <w:rFonts w:ascii="Arial" w:hAnsi="Arial" w:cs="Arial"/>
      <w:color w:val="808080"/>
      <w:sz w:val="16"/>
      <w:szCs w:val="20"/>
    </w:rPr>
  </w:style>
  <w:style w:type="paragraph" w:customStyle="1" w:styleId="Address">
    <w:name w:val="Address"/>
    <w:basedOn w:val="Normal"/>
    <w:link w:val="AddressChar"/>
    <w:qFormat/>
    <w:rsid w:val="000F5CD6"/>
    <w:pPr>
      <w:widowControl w:val="0"/>
      <w:autoSpaceDE w:val="0"/>
      <w:autoSpaceDN w:val="0"/>
      <w:adjustRightInd w:val="0"/>
      <w:spacing w:line="200" w:lineRule="atLeast"/>
      <w:textAlignment w:val="center"/>
    </w:pPr>
    <w:rPr>
      <w:rFonts w:ascii="Arial" w:hAnsi="Arial" w:cs="Arial"/>
      <w:color w:val="808080"/>
      <w:sz w:val="16"/>
      <w:szCs w:val="16"/>
    </w:rPr>
  </w:style>
  <w:style w:type="paragraph" w:customStyle="1" w:styleId="phfax">
    <w:name w:val="ph/fax"/>
    <w:basedOn w:val="Normal"/>
    <w:link w:val="phfaxChar"/>
    <w:qFormat/>
    <w:rsid w:val="000F5CD6"/>
    <w:pPr>
      <w:widowControl w:val="0"/>
      <w:autoSpaceDE w:val="0"/>
      <w:autoSpaceDN w:val="0"/>
      <w:adjustRightInd w:val="0"/>
      <w:spacing w:line="200" w:lineRule="atLeast"/>
      <w:textAlignment w:val="center"/>
    </w:pPr>
    <w:rPr>
      <w:rFonts w:ascii="Arial" w:hAnsi="Arial"/>
      <w:color w:val="808080"/>
      <w:sz w:val="16"/>
      <w:szCs w:val="16"/>
    </w:rPr>
  </w:style>
  <w:style w:type="character" w:customStyle="1" w:styleId="AddressChar">
    <w:name w:val="Address Char"/>
    <w:basedOn w:val="DefaultParagraphFont"/>
    <w:link w:val="Address"/>
    <w:rsid w:val="000F5CD6"/>
    <w:rPr>
      <w:rFonts w:ascii="Arial" w:hAnsi="Arial" w:cs="Arial"/>
      <w:color w:val="808080"/>
      <w:sz w:val="16"/>
      <w:szCs w:val="16"/>
    </w:rPr>
  </w:style>
  <w:style w:type="paragraph" w:customStyle="1" w:styleId="website">
    <w:name w:val="website"/>
    <w:basedOn w:val="Normal"/>
    <w:link w:val="websiteChar"/>
    <w:qFormat/>
    <w:rsid w:val="000F5CD6"/>
    <w:pPr>
      <w:widowControl w:val="0"/>
      <w:autoSpaceDE w:val="0"/>
      <w:autoSpaceDN w:val="0"/>
      <w:adjustRightInd w:val="0"/>
      <w:spacing w:line="200" w:lineRule="atLeast"/>
      <w:textAlignment w:val="center"/>
    </w:pPr>
    <w:rPr>
      <w:rFonts w:ascii="Arial" w:hAnsi="Arial"/>
      <w:color w:val="808080"/>
      <w:sz w:val="16"/>
      <w:szCs w:val="16"/>
    </w:rPr>
  </w:style>
  <w:style w:type="character" w:customStyle="1" w:styleId="phfaxChar">
    <w:name w:val="ph/fax Char"/>
    <w:basedOn w:val="DefaultParagraphFont"/>
    <w:link w:val="phfax"/>
    <w:rsid w:val="000F5CD6"/>
    <w:rPr>
      <w:rFonts w:ascii="Arial" w:hAnsi="Arial"/>
      <w:color w:val="808080"/>
      <w:sz w:val="16"/>
      <w:szCs w:val="16"/>
    </w:rPr>
  </w:style>
  <w:style w:type="paragraph" w:customStyle="1" w:styleId="YourNameHere">
    <w:name w:val="Your Name Here"/>
    <w:basedOn w:val="Normal"/>
    <w:link w:val="YourNameHereChar"/>
    <w:qFormat/>
    <w:rsid w:val="000F5CD6"/>
    <w:pPr>
      <w:widowControl w:val="0"/>
      <w:autoSpaceDE w:val="0"/>
      <w:autoSpaceDN w:val="0"/>
      <w:adjustRightInd w:val="0"/>
      <w:spacing w:line="200" w:lineRule="atLeast"/>
      <w:textAlignment w:val="center"/>
    </w:pPr>
    <w:rPr>
      <w:rFonts w:ascii="Arial" w:hAnsi="Arial"/>
      <w:b/>
      <w:color w:val="BBCC30"/>
      <w:sz w:val="16"/>
      <w:szCs w:val="16"/>
    </w:rPr>
  </w:style>
  <w:style w:type="character" w:customStyle="1" w:styleId="websiteChar">
    <w:name w:val="website Char"/>
    <w:basedOn w:val="DefaultParagraphFont"/>
    <w:link w:val="website"/>
    <w:rsid w:val="000F5CD6"/>
    <w:rPr>
      <w:rFonts w:ascii="Arial" w:hAnsi="Arial"/>
      <w:color w:val="808080"/>
      <w:sz w:val="16"/>
      <w:szCs w:val="16"/>
    </w:rPr>
  </w:style>
  <w:style w:type="paragraph" w:customStyle="1" w:styleId="YourTitleHere">
    <w:name w:val="Your Title Here"/>
    <w:basedOn w:val="Normal"/>
    <w:link w:val="YourTitleHereChar"/>
    <w:qFormat/>
    <w:rsid w:val="000F5CD6"/>
    <w:pPr>
      <w:widowControl w:val="0"/>
      <w:autoSpaceDE w:val="0"/>
      <w:autoSpaceDN w:val="0"/>
      <w:adjustRightInd w:val="0"/>
      <w:spacing w:line="200" w:lineRule="atLeast"/>
      <w:textAlignment w:val="center"/>
    </w:pPr>
    <w:rPr>
      <w:rFonts w:ascii="Arial" w:hAnsi="Arial"/>
      <w:color w:val="808080"/>
      <w:sz w:val="16"/>
      <w:szCs w:val="16"/>
    </w:rPr>
  </w:style>
  <w:style w:type="character" w:customStyle="1" w:styleId="YourNameHereChar">
    <w:name w:val="Your Name Here Char"/>
    <w:basedOn w:val="DefaultParagraphFont"/>
    <w:link w:val="YourNameHere"/>
    <w:rsid w:val="000F5CD6"/>
    <w:rPr>
      <w:rFonts w:ascii="Arial" w:hAnsi="Arial"/>
      <w:b/>
      <w:color w:val="BBCC30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5A27"/>
    <w:rPr>
      <w:rFonts w:ascii="Segoe UI" w:hAnsi="Segoe UI" w:cs="Segoe UI"/>
      <w:sz w:val="18"/>
      <w:szCs w:val="18"/>
    </w:rPr>
  </w:style>
  <w:style w:type="character" w:customStyle="1" w:styleId="YourTitleHereChar">
    <w:name w:val="Your Title Here Char"/>
    <w:basedOn w:val="DefaultParagraphFont"/>
    <w:link w:val="YourTitleHere"/>
    <w:rsid w:val="000F5CD6"/>
    <w:rPr>
      <w:rFonts w:ascii="Arial" w:hAnsi="Arial"/>
      <w:color w:val="808080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5A27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EF3E96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DE666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E666E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E666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E666E"/>
    <w:rPr>
      <w:sz w:val="24"/>
      <w:szCs w:val="24"/>
    </w:rPr>
  </w:style>
  <w:style w:type="table" w:styleId="TableGrid">
    <w:name w:val="Table Grid"/>
    <w:basedOn w:val="TableNormal"/>
    <w:uiPriority w:val="59"/>
    <w:rsid w:val="00874B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11A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226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northbenchfire.com" TargetMode="External"/><Relationship Id="rId1" Type="http://schemas.openxmlformats.org/officeDocument/2006/relationships/hyperlink" Target="http://www.northbenchfire.com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hief-DC\AppData\Roaming\Microsoft\Templates\Letterhead%20(Modern%20Elegance%20design)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B59347-6E9C-4561-9B6C-F0D474B27D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Letterhead (Modern Elegance design)</Template>
  <TotalTime>117</TotalTime>
  <Pages>2</Pages>
  <Words>339</Words>
  <Characters>1937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Gus jackson</dc:creator>
  <cp:lastModifiedBy>Secretary NorthBenchFire</cp:lastModifiedBy>
  <cp:revision>48</cp:revision>
  <cp:lastPrinted>2020-07-14T19:29:00Z</cp:lastPrinted>
  <dcterms:created xsi:type="dcterms:W3CDTF">2025-03-07T21:35:00Z</dcterms:created>
  <dcterms:modified xsi:type="dcterms:W3CDTF">2026-04-14T03:30:00Z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TC103794489990</vt:lpwstr>
  </property>
</Properties>
</file>