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C81D" w14:textId="77777777" w:rsidR="00A97732" w:rsidRPr="007C4EAE" w:rsidRDefault="00A97732" w:rsidP="00A97732">
      <w:r w:rsidRPr="007C4EAE">
        <w:t xml:space="preserve">NBVFD </w:t>
      </w:r>
    </w:p>
    <w:p w14:paraId="4959D91A" w14:textId="77777777" w:rsidR="00A97732" w:rsidRPr="007C4EAE" w:rsidRDefault="00A97732" w:rsidP="00A97732">
      <w:r w:rsidRPr="007C4EAE">
        <w:t>Special Meeting Minutes February 23, 2006</w:t>
      </w:r>
    </w:p>
    <w:p w14:paraId="16EA88C0" w14:textId="77777777" w:rsidR="00A97732" w:rsidRPr="007C4EAE" w:rsidRDefault="00A97732" w:rsidP="00A97732">
      <w:r w:rsidRPr="007C4EAE">
        <w:t>In attendance</w:t>
      </w:r>
    </w:p>
    <w:p w14:paraId="3E8CDA1C" w14:textId="77777777" w:rsidR="00A97732" w:rsidRPr="007C4EAE" w:rsidRDefault="00A97732" w:rsidP="00A97732">
      <w:r w:rsidRPr="007C4EAE">
        <w:t>Jim Hill</w:t>
      </w:r>
    </w:p>
    <w:p w14:paraId="3C982C07" w14:textId="77777777" w:rsidR="00A97732" w:rsidRPr="007C4EAE" w:rsidRDefault="00A97732" w:rsidP="00A97732">
      <w:r w:rsidRPr="007C4EAE">
        <w:t>Casey West</w:t>
      </w:r>
    </w:p>
    <w:p w14:paraId="34DDE9CD" w14:textId="77777777" w:rsidR="00A97732" w:rsidRPr="007C4EAE" w:rsidRDefault="00A97732" w:rsidP="00A97732">
      <w:r w:rsidRPr="007C4EAE">
        <w:t>Edna Runyan</w:t>
      </w:r>
    </w:p>
    <w:p w14:paraId="405F2E78" w14:textId="77777777" w:rsidR="00A97732" w:rsidRPr="007C4EAE" w:rsidRDefault="00A97732" w:rsidP="00A97732">
      <w:r w:rsidRPr="007C4EAE">
        <w:t>Aaron Rutherford</w:t>
      </w:r>
    </w:p>
    <w:p w14:paraId="1E8698FF" w14:textId="77777777" w:rsidR="00A97732" w:rsidRPr="007C4EAE" w:rsidRDefault="00A97732" w:rsidP="00A97732">
      <w:r w:rsidRPr="007C4EAE">
        <w:t>Greg Mead</w:t>
      </w:r>
    </w:p>
    <w:p w14:paraId="2CA83B97" w14:textId="77777777" w:rsidR="00A97732" w:rsidRPr="007C4EAE" w:rsidRDefault="00A97732" w:rsidP="00A97732">
      <w:r w:rsidRPr="007C4EAE">
        <w:t>Ken Baker</w:t>
      </w:r>
    </w:p>
    <w:p w14:paraId="4D02D83C" w14:textId="77777777" w:rsidR="00A97732" w:rsidRPr="007C4EAE" w:rsidRDefault="00A97732" w:rsidP="00A97732"/>
    <w:p w14:paraId="012E6179" w14:textId="77777777" w:rsidR="00A97732" w:rsidRPr="007C4EAE" w:rsidRDefault="00A97732" w:rsidP="00A97732">
      <w:r w:rsidRPr="007C4EAE">
        <w:t>1</w:t>
      </w:r>
      <w:proofErr w:type="gramStart"/>
      <w:r w:rsidRPr="007C4EAE">
        <w:t>.  Pledge</w:t>
      </w:r>
      <w:proofErr w:type="gramEnd"/>
      <w:r w:rsidRPr="007C4EAE">
        <w:t xml:space="preserve"> of Allegiance</w:t>
      </w:r>
    </w:p>
    <w:p w14:paraId="6B5E131B" w14:textId="77777777" w:rsidR="00A97732" w:rsidRPr="007C4EAE" w:rsidRDefault="00A97732" w:rsidP="00A97732"/>
    <w:p w14:paraId="130FDCD6" w14:textId="77777777" w:rsidR="00A97732" w:rsidRPr="007C4EAE" w:rsidRDefault="00A97732" w:rsidP="00A97732">
      <w:r w:rsidRPr="007C4EAE">
        <w:t>2. Invocation - Aaron Rutherford</w:t>
      </w:r>
    </w:p>
    <w:p w14:paraId="6297BDA7" w14:textId="77777777" w:rsidR="00A97732" w:rsidRPr="007C4EAE" w:rsidRDefault="00A97732" w:rsidP="00A97732"/>
    <w:p w14:paraId="7253AD8B" w14:textId="77777777" w:rsidR="00A97732" w:rsidRPr="007C4EAE" w:rsidRDefault="00A97732" w:rsidP="00A97732">
      <w:r w:rsidRPr="007C4EAE">
        <w:t>3. Public Comment- None</w:t>
      </w:r>
    </w:p>
    <w:p w14:paraId="0F35B3B2" w14:textId="77777777" w:rsidR="00A97732" w:rsidRPr="007C4EAE" w:rsidRDefault="00A97732" w:rsidP="00A97732"/>
    <w:p w14:paraId="1A3B736E" w14:textId="77777777" w:rsidR="00A97732" w:rsidRPr="007C4EAE" w:rsidRDefault="00A97732" w:rsidP="00A97732">
      <w:r w:rsidRPr="007C4EAE">
        <w:t>4. Airport Update</w:t>
      </w:r>
    </w:p>
    <w:p w14:paraId="75C80C8A" w14:textId="77777777" w:rsidR="00A97732" w:rsidRPr="007C4EAE" w:rsidRDefault="00A97732" w:rsidP="00A97732">
      <w:r w:rsidRPr="007C4EAE">
        <w:t xml:space="preserve">  Aaron found that we are in year 2 of a </w:t>
      </w:r>
      <w:proofErr w:type="gramStart"/>
      <w:r w:rsidRPr="007C4EAE">
        <w:t>5 year</w:t>
      </w:r>
      <w:proofErr w:type="gramEnd"/>
      <w:r w:rsidRPr="007C4EAE">
        <w:t xml:space="preserve"> F</w:t>
      </w:r>
      <w:r>
        <w:t>A</w:t>
      </w:r>
      <w:r w:rsidRPr="007C4EAE">
        <w:t>A lease. Aaron retrieved the list of hanger owners at airport. </w:t>
      </w:r>
    </w:p>
    <w:p w14:paraId="1695F236" w14:textId="77777777" w:rsidR="00A97732" w:rsidRPr="007C4EAE" w:rsidRDefault="00A97732" w:rsidP="00A97732">
      <w:r w:rsidRPr="007C4EAE">
        <w:t>* Edna and Aaron will go through the list and send out membership due letters.</w:t>
      </w:r>
    </w:p>
    <w:p w14:paraId="1179C0A3" w14:textId="77777777" w:rsidR="00A97732" w:rsidRPr="007C4EAE" w:rsidRDefault="00A97732" w:rsidP="00A97732"/>
    <w:p w14:paraId="06DFD77A" w14:textId="77777777" w:rsidR="00A97732" w:rsidRPr="007C4EAE" w:rsidRDefault="00A97732" w:rsidP="00A97732">
      <w:r w:rsidRPr="007C4EAE">
        <w:t>5. Data Update</w:t>
      </w:r>
    </w:p>
    <w:p w14:paraId="545A27E1" w14:textId="77777777" w:rsidR="00A97732" w:rsidRPr="007C4EAE" w:rsidRDefault="00A97732" w:rsidP="00A97732">
      <w:r w:rsidRPr="007C4EAE">
        <w:t xml:space="preserve">  Aaron and Edna will print out the </w:t>
      </w:r>
      <w:proofErr w:type="gramStart"/>
      <w:r w:rsidRPr="007C4EAE">
        <w:t>up to date</w:t>
      </w:r>
      <w:proofErr w:type="gramEnd"/>
      <w:r w:rsidRPr="007C4EAE">
        <w:t xml:space="preserve"> spreadsheet for annual meeting on Thursday. Mary Ollie has been a huge help.</w:t>
      </w:r>
    </w:p>
    <w:p w14:paraId="21B8C44C" w14:textId="77777777" w:rsidR="00A97732" w:rsidRPr="007C4EAE" w:rsidRDefault="00A97732" w:rsidP="00A97732">
      <w:r w:rsidRPr="007C4EAE">
        <w:t>* Edna and Pat Hurst will email information they have for annual meeting to Aaron so it’s on the computer for presentation.</w:t>
      </w:r>
    </w:p>
    <w:p w14:paraId="484F5E1E" w14:textId="77777777" w:rsidR="00A97732" w:rsidRPr="007C4EAE" w:rsidRDefault="00A97732" w:rsidP="00A97732"/>
    <w:p w14:paraId="27DA7BD1" w14:textId="77777777" w:rsidR="00A97732" w:rsidRPr="007C4EAE" w:rsidRDefault="00A97732" w:rsidP="00A97732">
      <w:r w:rsidRPr="007C4EAE">
        <w:t>6. Line of Credit Update</w:t>
      </w:r>
    </w:p>
    <w:p w14:paraId="03CCCF61" w14:textId="77777777" w:rsidR="00A97732" w:rsidRPr="007C4EAE" w:rsidRDefault="00A97732" w:rsidP="00A97732">
      <w:r w:rsidRPr="007C4EAE">
        <w:t>  $60,000 line of credit. Prime plus 1%. Currently 6.75 +1=7.75%</w:t>
      </w:r>
    </w:p>
    <w:p w14:paraId="633C7688" w14:textId="77777777" w:rsidR="00A97732" w:rsidRPr="007C4EAE" w:rsidRDefault="00A97732" w:rsidP="00A97732">
      <w:r w:rsidRPr="007C4EAE">
        <w:t>  Interest only monthly payments. Principle payments as able.</w:t>
      </w:r>
    </w:p>
    <w:p w14:paraId="219C2563" w14:textId="77777777" w:rsidR="00A97732" w:rsidRPr="007C4EAE" w:rsidRDefault="00A97732" w:rsidP="00A97732">
      <w:r w:rsidRPr="007C4EAE">
        <w:t xml:space="preserve">  Application fee $250.00. Collateral- If additional land is used +$300.00. If vehicles are </w:t>
      </w:r>
      <w:proofErr w:type="gramStart"/>
      <w:r w:rsidRPr="007C4EAE">
        <w:t>used  +</w:t>
      </w:r>
      <w:proofErr w:type="gramEnd"/>
      <w:r w:rsidRPr="007C4EAE">
        <w:t xml:space="preserve"> $25.00</w:t>
      </w:r>
    </w:p>
    <w:p w14:paraId="7E53029B" w14:textId="77777777" w:rsidR="00A97732" w:rsidRPr="007C4EAE" w:rsidRDefault="00A97732" w:rsidP="00A97732">
      <w:proofErr w:type="gramStart"/>
      <w:r w:rsidRPr="007C4EAE">
        <w:t>( $</w:t>
      </w:r>
      <w:proofErr w:type="gramEnd"/>
      <w:r w:rsidRPr="007C4EAE">
        <w:t xml:space="preserve">250.00 minimum, $550.00 maximum). Loan renews each year. This line of credit is to be used only for wild land- </w:t>
      </w:r>
      <w:proofErr w:type="gramStart"/>
      <w:r w:rsidRPr="007C4EAE">
        <w:t>IMAC  and</w:t>
      </w:r>
      <w:proofErr w:type="gramEnd"/>
      <w:r w:rsidRPr="007C4EAE">
        <w:t xml:space="preserve"> VIPR contracts.</w:t>
      </w:r>
    </w:p>
    <w:p w14:paraId="5197E4A0" w14:textId="77777777" w:rsidR="00A97732" w:rsidRPr="007C4EAE" w:rsidRDefault="00A97732" w:rsidP="00A97732">
      <w:r w:rsidRPr="007C4EAE">
        <w:t xml:space="preserve">  Aaron motions to approve application process and authorize himself (Secretary) and Jim Hill </w:t>
      </w:r>
      <w:proofErr w:type="gramStart"/>
      <w:r w:rsidRPr="007C4EAE">
        <w:t>( President</w:t>
      </w:r>
      <w:proofErr w:type="gramEnd"/>
      <w:r w:rsidRPr="007C4EAE">
        <w:t xml:space="preserve">) as signers on this loan for NBVFD. Greg seconds. Passes 3-0, 2 recuse </w:t>
      </w:r>
      <w:proofErr w:type="gramStart"/>
      <w:r w:rsidRPr="007C4EAE">
        <w:t>( Edna</w:t>
      </w:r>
      <w:proofErr w:type="gramEnd"/>
      <w:r w:rsidRPr="007C4EAE">
        <w:t xml:space="preserve"> and Casey)</w:t>
      </w:r>
    </w:p>
    <w:p w14:paraId="4B2AB2C1" w14:textId="77777777" w:rsidR="00A97732" w:rsidRPr="007C4EAE" w:rsidRDefault="00A97732" w:rsidP="00A97732">
      <w:r w:rsidRPr="007C4EAE">
        <w:t xml:space="preserve">* Jim will </w:t>
      </w:r>
      <w:proofErr w:type="gramStart"/>
      <w:r w:rsidRPr="007C4EAE">
        <w:t>check on</w:t>
      </w:r>
      <w:proofErr w:type="gramEnd"/>
      <w:r w:rsidRPr="007C4EAE">
        <w:t xml:space="preserve"> if there is a fee to renew this loan after the year.</w:t>
      </w:r>
    </w:p>
    <w:p w14:paraId="40186DC8" w14:textId="77777777" w:rsidR="00A97732" w:rsidRPr="007C4EAE" w:rsidRDefault="00A97732" w:rsidP="00A97732"/>
    <w:p w14:paraId="04385911" w14:textId="77777777" w:rsidR="00A97732" w:rsidRPr="007C4EAE" w:rsidRDefault="00A97732" w:rsidP="00A97732">
      <w:r w:rsidRPr="007C4EAE">
        <w:t>7. Petition</w:t>
      </w:r>
    </w:p>
    <w:p w14:paraId="00BD98A0" w14:textId="77777777" w:rsidR="00A97732" w:rsidRPr="007C4EAE" w:rsidRDefault="00A97732" w:rsidP="00A97732">
      <w:r w:rsidRPr="007C4EAE">
        <w:t xml:space="preserve">  To sign </w:t>
      </w:r>
      <w:proofErr w:type="gramStart"/>
      <w:r w:rsidRPr="007C4EAE">
        <w:t>petition</w:t>
      </w:r>
      <w:proofErr w:type="gramEnd"/>
      <w:r w:rsidRPr="007C4EAE">
        <w:t xml:space="preserve"> you must be a property owner, living in the district and be a registered voter.</w:t>
      </w:r>
    </w:p>
    <w:p w14:paraId="0494F57D" w14:textId="77777777" w:rsidR="00A97732" w:rsidRPr="007C4EAE" w:rsidRDefault="00A97732" w:rsidP="00A97732">
      <w:r w:rsidRPr="007C4EAE">
        <w:t>  Dick Staples will have property boundaries ready for Casey to pick up. These will update the map boundaries for the district.</w:t>
      </w:r>
    </w:p>
    <w:p w14:paraId="619A7B33" w14:textId="77777777" w:rsidR="00A97732" w:rsidRPr="007C4EAE" w:rsidRDefault="00A97732" w:rsidP="00A97732">
      <w:r w:rsidRPr="007C4EAE">
        <w:t>  Petition must be turned in no later than June </w:t>
      </w:r>
    </w:p>
    <w:p w14:paraId="7E75411A" w14:textId="77777777" w:rsidR="00A97732" w:rsidRPr="007C4EAE" w:rsidRDefault="00A97732" w:rsidP="00A97732"/>
    <w:p w14:paraId="734F80C6" w14:textId="77777777" w:rsidR="00A97732" w:rsidRPr="007C4EAE" w:rsidRDefault="00A97732" w:rsidP="00A97732">
      <w:r w:rsidRPr="007C4EAE">
        <w:lastRenderedPageBreak/>
        <w:t>8. Proposed Agenda for annual meeting</w:t>
      </w:r>
    </w:p>
    <w:p w14:paraId="4C0C0F5C" w14:textId="77777777" w:rsidR="00A97732" w:rsidRPr="007C4EAE" w:rsidRDefault="00A97732" w:rsidP="00A97732"/>
    <w:p w14:paraId="05B617C3" w14:textId="77777777" w:rsidR="00A97732" w:rsidRPr="007C4EAE" w:rsidRDefault="00A97732" w:rsidP="00A97732">
      <w:r w:rsidRPr="007C4EAE">
        <w:t>9. Board Presentations for annual meeting</w:t>
      </w:r>
    </w:p>
    <w:p w14:paraId="35BA576D" w14:textId="77777777" w:rsidR="00A97732" w:rsidRPr="007C4EAE" w:rsidRDefault="00A97732" w:rsidP="00A97732"/>
    <w:p w14:paraId="48B8C44B" w14:textId="77777777" w:rsidR="00A97732" w:rsidRPr="007C4EAE" w:rsidRDefault="00A97732" w:rsidP="00A97732">
      <w:r w:rsidRPr="007C4EAE">
        <w:t>10. Preparations for annual meeting</w:t>
      </w:r>
    </w:p>
    <w:p w14:paraId="734F46F6" w14:textId="77777777" w:rsidR="00A97732" w:rsidRPr="007C4EAE" w:rsidRDefault="00A97732" w:rsidP="00A97732">
      <w:r w:rsidRPr="007C4EAE">
        <w:t>  Set up. Agenda, Check in. Ballots. </w:t>
      </w:r>
    </w:p>
    <w:p w14:paraId="436243C7" w14:textId="77777777" w:rsidR="00A97732" w:rsidRPr="007C4EAE" w:rsidRDefault="00A97732" w:rsidP="00A97732">
      <w:r w:rsidRPr="007C4EAE">
        <w:t>  *Town Hall meetings set for March 6. April 10. May 8. 6:30 pm. Station 1</w:t>
      </w:r>
    </w:p>
    <w:p w14:paraId="2BCEFF3D" w14:textId="77777777" w:rsidR="00A97732" w:rsidRPr="007C4EAE" w:rsidRDefault="00A97732" w:rsidP="00A97732">
      <w:r w:rsidRPr="007C4EAE">
        <w:t>  *Aaron will make flyers for Town Hall Meetings</w:t>
      </w:r>
    </w:p>
    <w:p w14:paraId="3F2287C0" w14:textId="77777777" w:rsidR="00A97732" w:rsidRPr="007C4EAE" w:rsidRDefault="00A97732" w:rsidP="00A97732">
      <w:r w:rsidRPr="007C4EAE">
        <w:t>Adjourned 8:43pm</w:t>
      </w:r>
    </w:p>
    <w:p w14:paraId="38A1920C" w14:textId="2D111383" w:rsidR="00CF6203" w:rsidRPr="003624EF" w:rsidRDefault="00CF6203" w:rsidP="003624EF"/>
    <w:sectPr w:rsidR="00CF6203" w:rsidRPr="003624EF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DE87" w14:textId="77777777" w:rsidR="00E83BE2" w:rsidRDefault="00E83BE2" w:rsidP="00DE666E">
      <w:r>
        <w:separator/>
      </w:r>
    </w:p>
  </w:endnote>
  <w:endnote w:type="continuationSeparator" w:id="0">
    <w:p w14:paraId="3FCFEDDC" w14:textId="77777777" w:rsidR="00E83BE2" w:rsidRDefault="00E83BE2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proofErr w:type="gramStart"/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</w:t>
                          </w:r>
                          <w:proofErr w:type="gramStart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</w:t>
                          </w:r>
                          <w:proofErr w:type="gramEnd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</w:t>
                          </w:r>
                          <w:proofErr w:type="gramStart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proofErr w:type="gramStart"/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</w:t>
                    </w:r>
                    <w:proofErr w:type="gramStart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</w:t>
                    </w:r>
                    <w:proofErr w:type="gramEnd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</w:t>
                    </w:r>
                    <w:proofErr w:type="gramStart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74DD7" w14:textId="77777777" w:rsidR="00E83BE2" w:rsidRDefault="00E83BE2" w:rsidP="00DE666E">
      <w:r>
        <w:separator/>
      </w:r>
    </w:p>
  </w:footnote>
  <w:footnote w:type="continuationSeparator" w:id="0">
    <w:p w14:paraId="34CE4BA6" w14:textId="77777777" w:rsidR="00E83BE2" w:rsidRDefault="00E83BE2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4947"/>
    <w:rsid w:val="00044B43"/>
    <w:rsid w:val="00045CA2"/>
    <w:rsid w:val="00052E36"/>
    <w:rsid w:val="000610FF"/>
    <w:rsid w:val="00091534"/>
    <w:rsid w:val="000A3CAF"/>
    <w:rsid w:val="000E7835"/>
    <w:rsid w:val="000F03FA"/>
    <w:rsid w:val="000F0E76"/>
    <w:rsid w:val="000F5669"/>
    <w:rsid w:val="000F5CD6"/>
    <w:rsid w:val="000F7184"/>
    <w:rsid w:val="00107E24"/>
    <w:rsid w:val="00110C43"/>
    <w:rsid w:val="00115F07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76D67"/>
    <w:rsid w:val="00293ED3"/>
    <w:rsid w:val="002C3A30"/>
    <w:rsid w:val="002C3E24"/>
    <w:rsid w:val="002D3C62"/>
    <w:rsid w:val="002D5A9B"/>
    <w:rsid w:val="002E0EAD"/>
    <w:rsid w:val="002E5012"/>
    <w:rsid w:val="002F1FAC"/>
    <w:rsid w:val="00326133"/>
    <w:rsid w:val="003468D1"/>
    <w:rsid w:val="003624EF"/>
    <w:rsid w:val="003639EC"/>
    <w:rsid w:val="00376073"/>
    <w:rsid w:val="003B5F7F"/>
    <w:rsid w:val="003D354B"/>
    <w:rsid w:val="003D4654"/>
    <w:rsid w:val="003E0500"/>
    <w:rsid w:val="003E3E75"/>
    <w:rsid w:val="003F120D"/>
    <w:rsid w:val="004355A9"/>
    <w:rsid w:val="004508A0"/>
    <w:rsid w:val="00450F24"/>
    <w:rsid w:val="0045524E"/>
    <w:rsid w:val="00463E12"/>
    <w:rsid w:val="00493460"/>
    <w:rsid w:val="004B4B1E"/>
    <w:rsid w:val="004C2D95"/>
    <w:rsid w:val="00513FE1"/>
    <w:rsid w:val="00541D88"/>
    <w:rsid w:val="00585B2A"/>
    <w:rsid w:val="005B0D15"/>
    <w:rsid w:val="005C6E92"/>
    <w:rsid w:val="005D7B5D"/>
    <w:rsid w:val="00600BFB"/>
    <w:rsid w:val="0062140F"/>
    <w:rsid w:val="006343F0"/>
    <w:rsid w:val="00650DD5"/>
    <w:rsid w:val="006615E9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811AFF"/>
    <w:rsid w:val="00832E86"/>
    <w:rsid w:val="00853356"/>
    <w:rsid w:val="00857C38"/>
    <w:rsid w:val="00874B76"/>
    <w:rsid w:val="00875C50"/>
    <w:rsid w:val="00876549"/>
    <w:rsid w:val="00881E53"/>
    <w:rsid w:val="00897EFB"/>
    <w:rsid w:val="008A208F"/>
    <w:rsid w:val="008B7BD7"/>
    <w:rsid w:val="008E3429"/>
    <w:rsid w:val="008F598E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F7032"/>
    <w:rsid w:val="00A155EC"/>
    <w:rsid w:val="00A96D0F"/>
    <w:rsid w:val="00A97732"/>
    <w:rsid w:val="00AC60E8"/>
    <w:rsid w:val="00AE4107"/>
    <w:rsid w:val="00B006EA"/>
    <w:rsid w:val="00B33AC3"/>
    <w:rsid w:val="00B37197"/>
    <w:rsid w:val="00B667DB"/>
    <w:rsid w:val="00B66CC2"/>
    <w:rsid w:val="00B92366"/>
    <w:rsid w:val="00BA04D0"/>
    <w:rsid w:val="00BA22D6"/>
    <w:rsid w:val="00BA2D65"/>
    <w:rsid w:val="00BB46C7"/>
    <w:rsid w:val="00BC425E"/>
    <w:rsid w:val="00BD7FE0"/>
    <w:rsid w:val="00BF4AB6"/>
    <w:rsid w:val="00C071D1"/>
    <w:rsid w:val="00C13F36"/>
    <w:rsid w:val="00C25FAE"/>
    <w:rsid w:val="00C47528"/>
    <w:rsid w:val="00C55F27"/>
    <w:rsid w:val="00C7384E"/>
    <w:rsid w:val="00C87552"/>
    <w:rsid w:val="00CA1F57"/>
    <w:rsid w:val="00CA4788"/>
    <w:rsid w:val="00CA4B4F"/>
    <w:rsid w:val="00CB2326"/>
    <w:rsid w:val="00CC5CAB"/>
    <w:rsid w:val="00CD5051"/>
    <w:rsid w:val="00CE3172"/>
    <w:rsid w:val="00CE662D"/>
    <w:rsid w:val="00CE75C7"/>
    <w:rsid w:val="00CF3B7C"/>
    <w:rsid w:val="00CF6203"/>
    <w:rsid w:val="00D600EE"/>
    <w:rsid w:val="00D60569"/>
    <w:rsid w:val="00D83D6A"/>
    <w:rsid w:val="00D86B81"/>
    <w:rsid w:val="00D926DF"/>
    <w:rsid w:val="00D93105"/>
    <w:rsid w:val="00D94D03"/>
    <w:rsid w:val="00DA4804"/>
    <w:rsid w:val="00DC0065"/>
    <w:rsid w:val="00DC725D"/>
    <w:rsid w:val="00DE2974"/>
    <w:rsid w:val="00DE666E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F1103"/>
    <w:rsid w:val="00EF148B"/>
    <w:rsid w:val="00EF3E96"/>
    <w:rsid w:val="00EF565D"/>
    <w:rsid w:val="00F5610D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41</cp:revision>
  <cp:lastPrinted>2020-07-14T19:29:00Z</cp:lastPrinted>
  <dcterms:created xsi:type="dcterms:W3CDTF">2025-03-07T21:35:00Z</dcterms:created>
  <dcterms:modified xsi:type="dcterms:W3CDTF">2026-02-27T04:07:00Z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